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36E1A" w14:textId="77777777" w:rsidR="00D63FF5" w:rsidRPr="00F85F0C" w:rsidRDefault="00D63FF5" w:rsidP="00D63FF5">
      <w:pPr>
        <w:rPr>
          <w:rFonts w:ascii="Avenir Heavy" w:hAnsi="Avenir Heavy" w:cs="Times New Roman (Hoofdtekst CS)"/>
          <w:b/>
          <w:bCs/>
          <w:color w:val="535353"/>
          <w:spacing w:val="-50"/>
          <w:sz w:val="116"/>
          <w:szCs w:val="116"/>
          <w:lang w:val="en-US"/>
        </w:rPr>
      </w:pPr>
      <w:r w:rsidRPr="00F85F0C">
        <w:rPr>
          <w:rFonts w:ascii="Avenir Heavy" w:hAnsi="Avenir Heavy" w:cs="Times New Roman (Hoofdtekst CS)"/>
          <w:b/>
          <w:bCs/>
          <w:noProof/>
          <w:color w:val="535353"/>
          <w:spacing w:val="-50"/>
          <w:sz w:val="116"/>
          <w:szCs w:val="116"/>
          <w:lang w:val="en-US"/>
        </w:rPr>
        <mc:AlternateContent>
          <mc:Choice Requires="wps">
            <w:drawing>
              <wp:anchor distT="0" distB="0" distL="114300" distR="114300" simplePos="0" relativeHeight="251661312" behindDoc="0" locked="0" layoutInCell="1" allowOverlap="1" wp14:anchorId="6885B78E" wp14:editId="6CDFBEBD">
                <wp:simplePos x="0" y="0"/>
                <wp:positionH relativeFrom="column">
                  <wp:posOffset>-112395</wp:posOffset>
                </wp:positionH>
                <wp:positionV relativeFrom="paragraph">
                  <wp:posOffset>935355</wp:posOffset>
                </wp:positionV>
                <wp:extent cx="6219825" cy="0"/>
                <wp:effectExtent l="25400" t="38100" r="3175" b="38100"/>
                <wp:wrapNone/>
                <wp:docPr id="2" name="Rechte verbindingslijn 2"/>
                <wp:cNvGraphicFramePr/>
                <a:graphic xmlns:a="http://schemas.openxmlformats.org/drawingml/2006/main">
                  <a:graphicData uri="http://schemas.microsoft.com/office/word/2010/wordprocessingShape">
                    <wps:wsp>
                      <wps:cNvCnPr/>
                      <wps:spPr>
                        <a:xfrm flipH="1">
                          <a:off x="0" y="0"/>
                          <a:ext cx="6219825" cy="0"/>
                        </a:xfrm>
                        <a:prstGeom prst="line">
                          <a:avLst/>
                        </a:prstGeom>
                        <a:ln w="76200">
                          <a:solidFill>
                            <a:srgbClr val="A7A7A7">
                              <a:alpha val="8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96E8EA" id="Rechte verbindingslijn 2"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73.65pt" to="480.9pt,7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" strokecolor="#a7a7a7" strokeweight="6pt">
                <v:stroke opacity="52428f" joinstyle="miter"/>
              </v:line>
            </w:pict>
          </mc:Fallback>
        </mc:AlternateContent>
      </w:r>
      <w:r w:rsidRPr="00F85F0C">
        <w:rPr>
          <w:rFonts w:ascii="Avenir Heavy" w:hAnsi="Avenir Heavy" w:cs="Times New Roman (Hoofdtekst CS)"/>
          <w:b/>
          <w:bCs/>
          <w:noProof/>
          <w:color w:val="535353"/>
          <w:spacing w:val="-50"/>
          <w:sz w:val="116"/>
          <w:szCs w:val="116"/>
          <w:lang w:val="en-US"/>
        </w:rPr>
        <mc:AlternateContent>
          <mc:Choice Requires="wps">
            <w:drawing>
              <wp:anchor distT="0" distB="0" distL="114300" distR="114300" simplePos="0" relativeHeight="251660288" behindDoc="0" locked="0" layoutInCell="1" allowOverlap="1" wp14:anchorId="5EA55809" wp14:editId="082F4962">
                <wp:simplePos x="0" y="0"/>
                <wp:positionH relativeFrom="column">
                  <wp:posOffset>-109220</wp:posOffset>
                </wp:positionH>
                <wp:positionV relativeFrom="paragraph">
                  <wp:posOffset>-52070</wp:posOffset>
                </wp:positionV>
                <wp:extent cx="6219825" cy="0"/>
                <wp:effectExtent l="25400" t="38100" r="3175" b="38100"/>
                <wp:wrapNone/>
                <wp:docPr id="3" name="Rechte verbindingslijn 3"/>
                <wp:cNvGraphicFramePr/>
                <a:graphic xmlns:a="http://schemas.openxmlformats.org/drawingml/2006/main">
                  <a:graphicData uri="http://schemas.microsoft.com/office/word/2010/wordprocessingShape">
                    <wps:wsp>
                      <wps:cNvCnPr/>
                      <wps:spPr>
                        <a:xfrm flipH="1">
                          <a:off x="0" y="0"/>
                          <a:ext cx="6219825" cy="0"/>
                        </a:xfrm>
                        <a:prstGeom prst="line">
                          <a:avLst/>
                        </a:prstGeom>
                        <a:ln w="76200">
                          <a:solidFill>
                            <a:srgbClr val="A7A7A7">
                              <a:alpha val="8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A5EC06" id="Rechte verbindingslijn 3"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4.1pt" to="481.1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" strokecolor="#a7a7a7" strokeweight="6pt">
                <v:stroke opacity="52428f" joinstyle="miter"/>
              </v:line>
            </w:pict>
          </mc:Fallback>
        </mc:AlternateContent>
      </w:r>
      <w:r w:rsidRPr="00F85F0C">
        <w:rPr>
          <w:rFonts w:ascii="Avenir Heavy" w:hAnsi="Avenir Heavy" w:cs="Times New Roman (Hoofdtekst CS)"/>
          <w:b/>
          <w:bCs/>
          <w:color w:val="535353"/>
          <w:spacing w:val="-50"/>
          <w:sz w:val="116"/>
          <w:szCs w:val="116"/>
          <w:lang w:val="en-US"/>
        </w:rPr>
        <w:t>JOHANNESBRIEF</w:t>
      </w:r>
    </w:p>
    <w:p w14:paraId="34C3B164" w14:textId="77777777" w:rsidR="007317B5" w:rsidRDefault="007317B5" w:rsidP="0093251B">
      <w:pPr>
        <w:jc w:val="center"/>
        <w:rPr>
          <w:lang w:val="en-US"/>
        </w:rPr>
      </w:pPr>
    </w:p>
    <w:p w14:paraId="527909EA" w14:textId="641EF217" w:rsidR="00D81AC8" w:rsidRDefault="0009339C" w:rsidP="0093251B">
      <w:pPr>
        <w:jc w:val="center"/>
        <w:rPr>
          <w:lang w:val="en-US"/>
        </w:rPr>
      </w:pPr>
      <w:r>
        <w:rPr>
          <w:noProof/>
          <w:lang w:val="en-US"/>
        </w:rPr>
        <w:drawing>
          <wp:inline distT="0" distB="0" distL="0" distR="0" wp14:anchorId="123A4A94" wp14:editId="54C69837">
            <wp:extent cx="4851995" cy="2632668"/>
            <wp:effectExtent l="0" t="0" r="0" b="0"/>
            <wp:docPr id="760806338" name="Afbeelding 1" descr="Afbeelding met tekst, krant, Krantenpapier, Public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06338" name="Afbeelding 1" descr="Afbeelding met tekst, krant, Krantenpapier, Publicatie&#10;&#10;Door AI gegenereerde inhoud is mogelijk onjuist."/>
                    <pic:cNvPicPr/>
                  </pic:nvPicPr>
                  <pic:blipFill rotWithShape="1">
                    <a:blip r:embed="rId6" cstate="print">
                      <a:extLst>
                        <a:ext uri="{28A0092B-C50C-407E-A947-70E740481C1C}">
                          <a14:useLocalDpi xmlns:a14="http://schemas.microsoft.com/office/drawing/2010/main" val="0"/>
                        </a:ext>
                      </a:extLst>
                    </a:blip>
                    <a:srcRect l="8500" r="11004" b="11656"/>
                    <a:stretch/>
                  </pic:blipFill>
                  <pic:spPr bwMode="auto">
                    <a:xfrm>
                      <a:off x="0" y="0"/>
                      <a:ext cx="4892909" cy="2654868"/>
                    </a:xfrm>
                    <a:prstGeom prst="rect">
                      <a:avLst/>
                    </a:prstGeom>
                    <a:ln>
                      <a:noFill/>
                    </a:ln>
                    <a:extLst>
                      <a:ext uri="{53640926-AAD7-44D8-BBD7-CCE9431645EC}">
                        <a14:shadowObscured xmlns:a14="http://schemas.microsoft.com/office/drawing/2010/main"/>
                      </a:ext>
                    </a:extLst>
                  </pic:spPr>
                </pic:pic>
              </a:graphicData>
            </a:graphic>
          </wp:inline>
        </w:drawing>
      </w:r>
    </w:p>
    <w:p w14:paraId="087E45E1" w14:textId="77777777" w:rsidR="004F4E6A" w:rsidRDefault="004F4E6A">
      <w:pPr>
        <w:rPr>
          <w:lang w:val="en-US"/>
        </w:rPr>
      </w:pPr>
    </w:p>
    <w:p w14:paraId="6F4B837B" w14:textId="44E38C25" w:rsidR="004F4E6A" w:rsidRDefault="001B14CF">
      <w:pPr>
        <w:rPr>
          <w:lang w:val="en-US"/>
        </w:rPr>
      </w:pPr>
      <w:r>
        <w:rPr>
          <w:noProof/>
          <w:lang w:val="en-US"/>
        </w:rPr>
        <mc:AlternateContent>
          <mc:Choice Requires="wps">
            <w:drawing>
              <wp:anchor distT="0" distB="0" distL="114300" distR="114300" simplePos="0" relativeHeight="251665408" behindDoc="0" locked="0" layoutInCell="1" allowOverlap="1" wp14:anchorId="3F190421" wp14:editId="3CFA2D96">
                <wp:simplePos x="0" y="0"/>
                <wp:positionH relativeFrom="column">
                  <wp:posOffset>69215</wp:posOffset>
                </wp:positionH>
                <wp:positionV relativeFrom="paragraph">
                  <wp:posOffset>1486347</wp:posOffset>
                </wp:positionV>
                <wp:extent cx="1884045" cy="0"/>
                <wp:effectExtent l="0" t="0" r="8255" b="12700"/>
                <wp:wrapNone/>
                <wp:docPr id="8" name="Rechte verbindingslijn 8"/>
                <wp:cNvGraphicFramePr/>
                <a:graphic xmlns:a="http://schemas.openxmlformats.org/drawingml/2006/main">
                  <a:graphicData uri="http://schemas.microsoft.com/office/word/2010/wordprocessingShape">
                    <wps:wsp>
                      <wps:cNvCnPr/>
                      <wps:spPr>
                        <a:xfrm flipH="1">
                          <a:off x="0" y="0"/>
                          <a:ext cx="1884045" cy="0"/>
                        </a:xfrm>
                        <a:prstGeom prst="line">
                          <a:avLst/>
                        </a:prstGeom>
                        <a:ln w="127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934CF" id="Rechte verbindingslijn 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17.05pt" to="153.8pt,1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" strokecolor="#a7a7a7" strokeweight="1pt">
                <v:stroke joinstyle="miter"/>
              </v:line>
            </w:pict>
          </mc:Fallback>
        </mc:AlternateContent>
      </w:r>
      <w:r w:rsidR="00713072">
        <w:rPr>
          <w:noProof/>
          <w:lang w:val="en-US"/>
        </w:rPr>
        <mc:AlternateContent>
          <mc:Choice Requires="wps">
            <w:drawing>
              <wp:anchor distT="0" distB="0" distL="114300" distR="114300" simplePos="0" relativeHeight="251657215" behindDoc="0" locked="0" layoutInCell="1" allowOverlap="1" wp14:anchorId="65498510" wp14:editId="688453B6">
                <wp:simplePos x="0" y="0"/>
                <wp:positionH relativeFrom="column">
                  <wp:posOffset>3175</wp:posOffset>
                </wp:positionH>
                <wp:positionV relativeFrom="paragraph">
                  <wp:posOffset>233680</wp:posOffset>
                </wp:positionV>
                <wp:extent cx="2017395" cy="3307715"/>
                <wp:effectExtent l="0" t="0" r="1905" b="0"/>
                <wp:wrapSquare wrapText="bothSides"/>
                <wp:docPr id="6" name="Rechthoek 6"/>
                <wp:cNvGraphicFramePr/>
                <a:graphic xmlns:a="http://schemas.openxmlformats.org/drawingml/2006/main">
                  <a:graphicData uri="http://schemas.microsoft.com/office/word/2010/wordprocessingShape">
                    <wps:wsp>
                      <wps:cNvSpPr/>
                      <wps:spPr>
                        <a:xfrm>
                          <a:off x="0" y="0"/>
                          <a:ext cx="2017395" cy="3307715"/>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E311D" w14:textId="77777777" w:rsidR="00834922" w:rsidRPr="0080304C" w:rsidRDefault="00056310" w:rsidP="00B14034">
                            <w:pPr>
                              <w:rPr>
                                <w:rFonts w:ascii="Avenir Light" w:hAnsi="Avenir Light"/>
                                <w:color w:val="6D6D6D"/>
                                <w:sz w:val="28"/>
                                <w:szCs w:val="28"/>
                              </w:rPr>
                            </w:pPr>
                            <w:r w:rsidRPr="0080304C">
                              <w:rPr>
                                <w:rFonts w:ascii="Avenir Light" w:hAnsi="Avenir Light"/>
                                <w:color w:val="6D6D6D"/>
                                <w:sz w:val="28"/>
                                <w:szCs w:val="28"/>
                              </w:rPr>
                              <w:t>IN DIT NUMMER O.A</w:t>
                            </w:r>
                          </w:p>
                          <w:p w14:paraId="2D0271EF" w14:textId="691A9913" w:rsidR="00AB4131" w:rsidRPr="00AB4131" w:rsidRDefault="00AB4131" w:rsidP="00AB4131">
                            <w:pPr>
                              <w:rPr>
                                <w:color w:val="000000" w:themeColor="text1"/>
                                <w:sz w:val="22"/>
                                <w:szCs w:val="22"/>
                              </w:rPr>
                            </w:pPr>
                            <w:r w:rsidRPr="00AB4131">
                              <w:rPr>
                                <w:color w:val="000000" w:themeColor="text1"/>
                                <w:sz w:val="22"/>
                                <w:szCs w:val="22"/>
                              </w:rPr>
                              <w:t>Een nieuwe Paaskaars</w:t>
                            </w:r>
                            <w:r w:rsidR="0097037C">
                              <w:rPr>
                                <w:color w:val="000000" w:themeColor="text1"/>
                                <w:sz w:val="22"/>
                                <w:szCs w:val="22"/>
                              </w:rPr>
                              <w:t>.       5</w:t>
                            </w:r>
                            <w:r w:rsidRPr="00AB4131">
                              <w:rPr>
                                <w:color w:val="000000" w:themeColor="text1"/>
                                <w:sz w:val="22"/>
                                <w:szCs w:val="22"/>
                              </w:rPr>
                              <w:t xml:space="preserve"> </w:t>
                            </w:r>
                          </w:p>
                          <w:p w14:paraId="51D9AB13" w14:textId="7B54AF9D" w:rsidR="00AB4131" w:rsidRPr="00AB4131" w:rsidRDefault="00AB4131" w:rsidP="00AB4131">
                            <w:pPr>
                              <w:rPr>
                                <w:color w:val="000000" w:themeColor="text1"/>
                                <w:sz w:val="22"/>
                                <w:szCs w:val="22"/>
                              </w:rPr>
                            </w:pPr>
                            <w:r w:rsidRPr="00AB4131">
                              <w:rPr>
                                <w:color w:val="000000" w:themeColor="text1"/>
                                <w:sz w:val="22"/>
                                <w:szCs w:val="22"/>
                              </w:rPr>
                              <w:t xml:space="preserve">Bericht van </w:t>
                            </w:r>
                            <w:proofErr w:type="spellStart"/>
                            <w:r w:rsidRPr="00AB4131">
                              <w:rPr>
                                <w:color w:val="000000" w:themeColor="text1"/>
                                <w:sz w:val="22"/>
                                <w:szCs w:val="22"/>
                              </w:rPr>
                              <w:t>Alke</w:t>
                            </w:r>
                            <w:proofErr w:type="spellEnd"/>
                            <w:r w:rsidRPr="00AB4131">
                              <w:rPr>
                                <w:color w:val="000000" w:themeColor="text1"/>
                                <w:sz w:val="22"/>
                                <w:szCs w:val="22"/>
                              </w:rPr>
                              <w:t xml:space="preserve"> </w:t>
                            </w:r>
                            <w:proofErr w:type="spellStart"/>
                            <w:r w:rsidRPr="00AB4131">
                              <w:rPr>
                                <w:color w:val="000000" w:themeColor="text1"/>
                                <w:sz w:val="22"/>
                                <w:szCs w:val="22"/>
                              </w:rPr>
                              <w:t>Liebich</w:t>
                            </w:r>
                            <w:proofErr w:type="spellEnd"/>
                            <w:r w:rsidR="0097037C">
                              <w:rPr>
                                <w:color w:val="000000" w:themeColor="text1"/>
                                <w:sz w:val="22"/>
                                <w:szCs w:val="22"/>
                              </w:rPr>
                              <w:t>.    7</w:t>
                            </w:r>
                          </w:p>
                          <w:p w14:paraId="2684DC29" w14:textId="68DD1869" w:rsidR="00AB4131" w:rsidRPr="00AB4131" w:rsidRDefault="00AB4131" w:rsidP="00AB4131">
                            <w:pPr>
                              <w:rPr>
                                <w:color w:val="000000" w:themeColor="text1"/>
                                <w:sz w:val="22"/>
                                <w:szCs w:val="22"/>
                              </w:rPr>
                            </w:pPr>
                            <w:r w:rsidRPr="00AB4131">
                              <w:rPr>
                                <w:color w:val="000000" w:themeColor="text1"/>
                                <w:sz w:val="22"/>
                                <w:szCs w:val="22"/>
                              </w:rPr>
                              <w:t xml:space="preserve">Column van Roland Loos </w:t>
                            </w:r>
                            <w:r w:rsidR="0097037C">
                              <w:rPr>
                                <w:color w:val="000000" w:themeColor="text1"/>
                                <w:sz w:val="22"/>
                                <w:szCs w:val="22"/>
                              </w:rPr>
                              <w:t xml:space="preserve">   9</w:t>
                            </w:r>
                          </w:p>
                          <w:p w14:paraId="51FEC5B8" w14:textId="6E8EE788" w:rsidR="00AB4131" w:rsidRPr="00AB4131" w:rsidRDefault="00AB4131" w:rsidP="00AB4131">
                            <w:pPr>
                              <w:rPr>
                                <w:color w:val="000000" w:themeColor="text1"/>
                                <w:sz w:val="22"/>
                                <w:szCs w:val="22"/>
                              </w:rPr>
                            </w:pPr>
                            <w:proofErr w:type="spellStart"/>
                            <w:r w:rsidRPr="00AB4131">
                              <w:rPr>
                                <w:color w:val="000000" w:themeColor="text1"/>
                                <w:sz w:val="22"/>
                                <w:szCs w:val="22"/>
                              </w:rPr>
                              <w:t>Iftar</w:t>
                            </w:r>
                            <w:proofErr w:type="spellEnd"/>
                            <w:r w:rsidRPr="00AB4131">
                              <w:rPr>
                                <w:color w:val="000000" w:themeColor="text1"/>
                                <w:sz w:val="22"/>
                                <w:szCs w:val="22"/>
                              </w:rPr>
                              <w:t xml:space="preserve">-maaltijd </w:t>
                            </w:r>
                            <w:r w:rsidR="0097037C">
                              <w:rPr>
                                <w:color w:val="000000" w:themeColor="text1"/>
                                <w:sz w:val="22"/>
                                <w:szCs w:val="22"/>
                              </w:rPr>
                              <w:t xml:space="preserve">                        10</w:t>
                            </w:r>
                          </w:p>
                          <w:p w14:paraId="35F3FFDB" w14:textId="5CF58C93" w:rsidR="00AB4131" w:rsidRPr="00AB4131" w:rsidRDefault="00AB4131" w:rsidP="00AB4131">
                            <w:pPr>
                              <w:rPr>
                                <w:color w:val="000000" w:themeColor="text1"/>
                                <w:sz w:val="22"/>
                                <w:szCs w:val="22"/>
                              </w:rPr>
                            </w:pPr>
                            <w:r w:rsidRPr="00AB4131">
                              <w:rPr>
                                <w:color w:val="000000" w:themeColor="text1"/>
                                <w:sz w:val="22"/>
                                <w:szCs w:val="22"/>
                              </w:rPr>
                              <w:t>Interview met Ellen Faber</w:t>
                            </w:r>
                            <w:r w:rsidR="0097037C">
                              <w:rPr>
                                <w:color w:val="000000" w:themeColor="text1"/>
                                <w:sz w:val="22"/>
                                <w:szCs w:val="22"/>
                              </w:rPr>
                              <w:t>. 11</w:t>
                            </w:r>
                            <w:r w:rsidRPr="00AB4131">
                              <w:rPr>
                                <w:color w:val="000000" w:themeColor="text1"/>
                                <w:sz w:val="22"/>
                                <w:szCs w:val="22"/>
                              </w:rPr>
                              <w:t xml:space="preserve"> </w:t>
                            </w:r>
                          </w:p>
                          <w:p w14:paraId="69FA624C" w14:textId="0EC4BFE5" w:rsidR="00E132D9" w:rsidRDefault="00E132D9" w:rsidP="00CA7925">
                            <w:pPr>
                              <w:rPr>
                                <w:color w:val="000000" w:themeColor="text1"/>
                                <w:sz w:val="22"/>
                                <w:szCs w:val="22"/>
                              </w:rPr>
                            </w:pPr>
                          </w:p>
                          <w:p w14:paraId="519E1F58" w14:textId="309D3916" w:rsidR="00B14034" w:rsidRPr="0080304C" w:rsidRDefault="00B14034" w:rsidP="00B14034">
                            <w:pPr>
                              <w:rPr>
                                <w:rFonts w:ascii="Avenir Light" w:hAnsi="Avenir Light"/>
                                <w:color w:val="6D6D6D"/>
                                <w:sz w:val="28"/>
                                <w:szCs w:val="28"/>
                              </w:rPr>
                            </w:pPr>
                            <w:r>
                              <w:rPr>
                                <w:rFonts w:ascii="Avenir Light" w:hAnsi="Avenir Light"/>
                                <w:color w:val="6D6D6D"/>
                                <w:sz w:val="28"/>
                                <w:szCs w:val="28"/>
                              </w:rPr>
                              <w:t>KERKDIENSTEN</w:t>
                            </w:r>
                          </w:p>
                          <w:p w14:paraId="014AE3AF" w14:textId="77777777" w:rsidR="009A45BB" w:rsidRDefault="001B14CF" w:rsidP="001B14CF">
                            <w:pPr>
                              <w:rPr>
                                <w:color w:val="000000" w:themeColor="text1"/>
                                <w:sz w:val="22"/>
                                <w:szCs w:val="22"/>
                              </w:rPr>
                            </w:pPr>
                            <w:r w:rsidRPr="001B14CF">
                              <w:rPr>
                                <w:color w:val="000000" w:themeColor="text1"/>
                                <w:sz w:val="22"/>
                                <w:szCs w:val="22"/>
                              </w:rPr>
                              <w:t xml:space="preserve">6 april: </w:t>
                            </w:r>
                            <w:r w:rsidRPr="001B14CF">
                              <w:rPr>
                                <w:color w:val="000000" w:themeColor="text1"/>
                                <w:sz w:val="22"/>
                                <w:szCs w:val="22"/>
                              </w:rPr>
                              <w:tab/>
                            </w:r>
                            <w:r w:rsidR="009A45BB">
                              <w:rPr>
                                <w:color w:val="000000" w:themeColor="text1"/>
                                <w:sz w:val="22"/>
                                <w:szCs w:val="22"/>
                              </w:rPr>
                              <w:t xml:space="preserve"> </w:t>
                            </w:r>
                            <w:r w:rsidRPr="001B14CF">
                              <w:rPr>
                                <w:color w:val="000000" w:themeColor="text1"/>
                                <w:sz w:val="22"/>
                                <w:szCs w:val="22"/>
                              </w:rPr>
                              <w:t xml:space="preserve">ds. </w:t>
                            </w:r>
                            <w:proofErr w:type="spellStart"/>
                            <w:r w:rsidRPr="001B14CF">
                              <w:rPr>
                                <w:color w:val="000000" w:themeColor="text1"/>
                                <w:sz w:val="22"/>
                                <w:szCs w:val="22"/>
                              </w:rPr>
                              <w:t>Oebele</w:t>
                            </w:r>
                            <w:proofErr w:type="spellEnd"/>
                            <w:r w:rsidRPr="001B14CF">
                              <w:rPr>
                                <w:color w:val="000000" w:themeColor="text1"/>
                                <w:sz w:val="22"/>
                                <w:szCs w:val="22"/>
                              </w:rPr>
                              <w:t xml:space="preserve"> van der</w:t>
                            </w:r>
                          </w:p>
                          <w:p w14:paraId="2D9959E2" w14:textId="45E8E6A7" w:rsidR="001B14CF" w:rsidRPr="0039395C" w:rsidRDefault="001B14CF" w:rsidP="001B14CF">
                            <w:pPr>
                              <w:rPr>
                                <w:color w:val="000000" w:themeColor="text1"/>
                                <w:sz w:val="22"/>
                                <w:szCs w:val="22"/>
                                <w:lang w:val="en-US"/>
                              </w:rPr>
                            </w:pPr>
                            <w:r w:rsidRPr="001B14CF">
                              <w:rPr>
                                <w:color w:val="000000" w:themeColor="text1"/>
                                <w:sz w:val="22"/>
                                <w:szCs w:val="22"/>
                              </w:rPr>
                              <w:t xml:space="preserve"> </w:t>
                            </w:r>
                            <w:r w:rsidR="009A45BB">
                              <w:rPr>
                                <w:color w:val="000000" w:themeColor="text1"/>
                                <w:sz w:val="22"/>
                                <w:szCs w:val="22"/>
                              </w:rPr>
                              <w:t xml:space="preserve">               </w:t>
                            </w:r>
                            <w:r w:rsidRPr="0039395C">
                              <w:rPr>
                                <w:color w:val="000000" w:themeColor="text1"/>
                                <w:sz w:val="22"/>
                                <w:szCs w:val="22"/>
                                <w:lang w:val="en-US"/>
                              </w:rPr>
                              <w:t>Veen</w:t>
                            </w:r>
                          </w:p>
                          <w:p w14:paraId="6F19ED8B" w14:textId="7A9277A8" w:rsidR="001B14CF" w:rsidRPr="001B14CF" w:rsidRDefault="001B14CF" w:rsidP="001B14CF">
                            <w:pPr>
                              <w:rPr>
                                <w:color w:val="000000" w:themeColor="text1"/>
                                <w:sz w:val="22"/>
                                <w:szCs w:val="22"/>
                                <w:lang w:val="en-US"/>
                              </w:rPr>
                            </w:pPr>
                            <w:r w:rsidRPr="001B14CF">
                              <w:rPr>
                                <w:color w:val="000000" w:themeColor="text1"/>
                                <w:sz w:val="22"/>
                                <w:szCs w:val="22"/>
                                <w:lang w:val="en-US"/>
                              </w:rPr>
                              <w:t xml:space="preserve">13 </w:t>
                            </w:r>
                            <w:proofErr w:type="spellStart"/>
                            <w:r w:rsidRPr="001B14CF">
                              <w:rPr>
                                <w:color w:val="000000" w:themeColor="text1"/>
                                <w:sz w:val="22"/>
                                <w:szCs w:val="22"/>
                                <w:lang w:val="en-US"/>
                              </w:rPr>
                              <w:t>april</w:t>
                            </w:r>
                            <w:proofErr w:type="spellEnd"/>
                            <w:r w:rsidRPr="001B14CF">
                              <w:rPr>
                                <w:color w:val="000000" w:themeColor="text1"/>
                                <w:sz w:val="22"/>
                                <w:szCs w:val="22"/>
                                <w:lang w:val="en-US"/>
                              </w:rPr>
                              <w:t>:</w:t>
                            </w:r>
                            <w:r w:rsidR="009A45BB">
                              <w:rPr>
                                <w:color w:val="000000" w:themeColor="text1"/>
                                <w:sz w:val="22"/>
                                <w:szCs w:val="22"/>
                                <w:lang w:val="en-US"/>
                              </w:rPr>
                              <w:t xml:space="preserve"> </w:t>
                            </w:r>
                            <w:r w:rsidRPr="001B14CF">
                              <w:rPr>
                                <w:color w:val="000000" w:themeColor="text1"/>
                                <w:sz w:val="22"/>
                                <w:szCs w:val="22"/>
                                <w:lang w:val="en-US"/>
                              </w:rPr>
                              <w:t>André Maris</w:t>
                            </w:r>
                          </w:p>
                          <w:p w14:paraId="65E30FF9" w14:textId="0D491476" w:rsidR="009A45BB" w:rsidRDefault="001B14CF" w:rsidP="001B14CF">
                            <w:pPr>
                              <w:rPr>
                                <w:color w:val="000000" w:themeColor="text1"/>
                                <w:sz w:val="22"/>
                                <w:szCs w:val="22"/>
                                <w:lang w:val="en-US"/>
                              </w:rPr>
                            </w:pPr>
                            <w:r w:rsidRPr="001B14CF">
                              <w:rPr>
                                <w:color w:val="000000" w:themeColor="text1"/>
                                <w:sz w:val="22"/>
                                <w:szCs w:val="22"/>
                                <w:lang w:val="en-US"/>
                              </w:rPr>
                              <w:t xml:space="preserve">17 </w:t>
                            </w:r>
                            <w:proofErr w:type="spellStart"/>
                            <w:r w:rsidRPr="001B14CF">
                              <w:rPr>
                                <w:color w:val="000000" w:themeColor="text1"/>
                                <w:sz w:val="22"/>
                                <w:szCs w:val="22"/>
                                <w:lang w:val="en-US"/>
                              </w:rPr>
                              <w:t>april</w:t>
                            </w:r>
                            <w:proofErr w:type="spellEnd"/>
                            <w:r w:rsidRPr="001B14CF">
                              <w:rPr>
                                <w:color w:val="000000" w:themeColor="text1"/>
                                <w:sz w:val="22"/>
                                <w:szCs w:val="22"/>
                                <w:lang w:val="en-US"/>
                              </w:rPr>
                              <w:t>:</w:t>
                            </w:r>
                            <w:r w:rsidR="009A45BB">
                              <w:rPr>
                                <w:color w:val="000000" w:themeColor="text1"/>
                                <w:sz w:val="22"/>
                                <w:szCs w:val="22"/>
                                <w:lang w:val="en-US"/>
                              </w:rPr>
                              <w:t xml:space="preserve"> </w:t>
                            </w:r>
                            <w:r w:rsidR="004D545D">
                              <w:rPr>
                                <w:color w:val="000000" w:themeColor="text1"/>
                                <w:sz w:val="22"/>
                                <w:szCs w:val="22"/>
                                <w:lang w:val="en-US"/>
                              </w:rPr>
                              <w:t>(</w:t>
                            </w:r>
                            <w:r w:rsidRPr="001B14CF">
                              <w:rPr>
                                <w:color w:val="000000" w:themeColor="text1"/>
                                <w:sz w:val="22"/>
                                <w:szCs w:val="22"/>
                                <w:lang w:val="en-US"/>
                              </w:rPr>
                              <w:t xml:space="preserve">19.30 </w:t>
                            </w:r>
                            <w:proofErr w:type="spellStart"/>
                            <w:r w:rsidRPr="001B14CF">
                              <w:rPr>
                                <w:color w:val="000000" w:themeColor="text1"/>
                                <w:sz w:val="22"/>
                                <w:szCs w:val="22"/>
                                <w:lang w:val="en-US"/>
                              </w:rPr>
                              <w:t>uur</w:t>
                            </w:r>
                            <w:proofErr w:type="spellEnd"/>
                            <w:r w:rsidR="004D545D">
                              <w:rPr>
                                <w:color w:val="000000" w:themeColor="text1"/>
                                <w:sz w:val="22"/>
                                <w:szCs w:val="22"/>
                                <w:lang w:val="en-US"/>
                              </w:rPr>
                              <w:t>)</w:t>
                            </w:r>
                            <w:r w:rsidRPr="001B14CF">
                              <w:rPr>
                                <w:color w:val="000000" w:themeColor="text1"/>
                                <w:sz w:val="22"/>
                                <w:szCs w:val="22"/>
                                <w:lang w:val="en-US"/>
                              </w:rPr>
                              <w:t xml:space="preserve">, ds. </w:t>
                            </w:r>
                          </w:p>
                          <w:p w14:paraId="50BAE169" w14:textId="3244FC3C" w:rsidR="001B14CF" w:rsidRPr="001B14CF" w:rsidRDefault="009A45BB" w:rsidP="001B14CF">
                            <w:pPr>
                              <w:rPr>
                                <w:color w:val="000000" w:themeColor="text1"/>
                                <w:sz w:val="22"/>
                                <w:szCs w:val="22"/>
                              </w:rPr>
                            </w:pPr>
                            <w:r w:rsidRPr="0039395C">
                              <w:rPr>
                                <w:color w:val="000000" w:themeColor="text1"/>
                                <w:sz w:val="22"/>
                                <w:szCs w:val="22"/>
                                <w:lang w:val="en-US"/>
                              </w:rPr>
                              <w:t xml:space="preserve">                </w:t>
                            </w:r>
                            <w:proofErr w:type="spellStart"/>
                            <w:r w:rsidR="001B14CF" w:rsidRPr="001B14CF">
                              <w:rPr>
                                <w:color w:val="000000" w:themeColor="text1"/>
                                <w:sz w:val="22"/>
                                <w:szCs w:val="22"/>
                              </w:rPr>
                              <w:t>Gerdienke</w:t>
                            </w:r>
                            <w:proofErr w:type="spellEnd"/>
                            <w:r w:rsidR="001B14CF" w:rsidRPr="001B14CF">
                              <w:rPr>
                                <w:color w:val="000000" w:themeColor="text1"/>
                                <w:sz w:val="22"/>
                                <w:szCs w:val="22"/>
                              </w:rPr>
                              <w:t xml:space="preserve"> Ubels </w:t>
                            </w:r>
                          </w:p>
                          <w:p w14:paraId="4651A12B" w14:textId="4777FCC2" w:rsidR="009A45BB" w:rsidRDefault="001B14CF" w:rsidP="001B14CF">
                            <w:pPr>
                              <w:rPr>
                                <w:color w:val="000000" w:themeColor="text1"/>
                                <w:sz w:val="22"/>
                                <w:szCs w:val="22"/>
                              </w:rPr>
                            </w:pPr>
                            <w:r w:rsidRPr="001B14CF">
                              <w:rPr>
                                <w:color w:val="000000" w:themeColor="text1"/>
                                <w:sz w:val="22"/>
                                <w:szCs w:val="22"/>
                              </w:rPr>
                              <w:t>18 april:</w:t>
                            </w:r>
                            <w:r w:rsidR="009A45BB">
                              <w:rPr>
                                <w:color w:val="000000" w:themeColor="text1"/>
                                <w:sz w:val="22"/>
                                <w:szCs w:val="22"/>
                              </w:rPr>
                              <w:t xml:space="preserve"> </w:t>
                            </w:r>
                            <w:r w:rsidR="004D545D">
                              <w:rPr>
                                <w:color w:val="000000" w:themeColor="text1"/>
                                <w:sz w:val="22"/>
                                <w:szCs w:val="22"/>
                              </w:rPr>
                              <w:t>(</w:t>
                            </w:r>
                            <w:r w:rsidRPr="001B14CF">
                              <w:rPr>
                                <w:color w:val="000000" w:themeColor="text1"/>
                                <w:sz w:val="22"/>
                                <w:szCs w:val="22"/>
                              </w:rPr>
                              <w:t>19.30 uur</w:t>
                            </w:r>
                            <w:r w:rsidR="004D545D">
                              <w:rPr>
                                <w:color w:val="000000" w:themeColor="text1"/>
                                <w:sz w:val="22"/>
                                <w:szCs w:val="22"/>
                              </w:rPr>
                              <w:t>)</w:t>
                            </w:r>
                            <w:r w:rsidRPr="001B14CF">
                              <w:rPr>
                                <w:color w:val="000000" w:themeColor="text1"/>
                                <w:sz w:val="22"/>
                                <w:szCs w:val="22"/>
                              </w:rPr>
                              <w:t>, Jan</w:t>
                            </w:r>
                          </w:p>
                          <w:p w14:paraId="2C6652FC" w14:textId="6F27D23A" w:rsidR="001B14CF" w:rsidRPr="001B14CF" w:rsidRDefault="001B14CF" w:rsidP="001B14CF">
                            <w:pPr>
                              <w:rPr>
                                <w:color w:val="000000" w:themeColor="text1"/>
                                <w:sz w:val="22"/>
                                <w:szCs w:val="22"/>
                              </w:rPr>
                            </w:pPr>
                            <w:r w:rsidRPr="001B14CF">
                              <w:rPr>
                                <w:color w:val="000000" w:themeColor="text1"/>
                                <w:sz w:val="22"/>
                                <w:szCs w:val="22"/>
                              </w:rPr>
                              <w:t xml:space="preserve"> </w:t>
                            </w:r>
                            <w:r w:rsidR="009A45BB">
                              <w:rPr>
                                <w:color w:val="000000" w:themeColor="text1"/>
                                <w:sz w:val="22"/>
                                <w:szCs w:val="22"/>
                              </w:rPr>
                              <w:t xml:space="preserve">               </w:t>
                            </w:r>
                            <w:r w:rsidRPr="001B14CF">
                              <w:rPr>
                                <w:color w:val="000000" w:themeColor="text1"/>
                                <w:sz w:val="22"/>
                                <w:szCs w:val="22"/>
                              </w:rPr>
                              <w:t>Nienhuis</w:t>
                            </w:r>
                          </w:p>
                          <w:p w14:paraId="01CB9C6A" w14:textId="6A5CF8EC" w:rsidR="009A45BB" w:rsidRDefault="001B14CF" w:rsidP="001B14CF">
                            <w:pPr>
                              <w:rPr>
                                <w:color w:val="000000" w:themeColor="text1"/>
                                <w:sz w:val="22"/>
                                <w:szCs w:val="22"/>
                              </w:rPr>
                            </w:pPr>
                            <w:r w:rsidRPr="001B14CF">
                              <w:rPr>
                                <w:color w:val="000000" w:themeColor="text1"/>
                                <w:sz w:val="22"/>
                                <w:szCs w:val="22"/>
                              </w:rPr>
                              <w:t>20 april:</w:t>
                            </w:r>
                            <w:r w:rsidR="009A45BB">
                              <w:rPr>
                                <w:color w:val="000000" w:themeColor="text1"/>
                                <w:sz w:val="22"/>
                                <w:szCs w:val="22"/>
                              </w:rPr>
                              <w:t xml:space="preserve"> </w:t>
                            </w:r>
                            <w:r w:rsidR="004D545D">
                              <w:rPr>
                                <w:color w:val="000000" w:themeColor="text1"/>
                                <w:sz w:val="22"/>
                                <w:szCs w:val="22"/>
                              </w:rPr>
                              <w:t>(</w:t>
                            </w:r>
                            <w:r w:rsidRPr="001B14CF">
                              <w:rPr>
                                <w:color w:val="000000" w:themeColor="text1"/>
                                <w:sz w:val="22"/>
                                <w:szCs w:val="22"/>
                              </w:rPr>
                              <w:t>10.30 uur</w:t>
                            </w:r>
                            <w:r w:rsidR="004D545D">
                              <w:rPr>
                                <w:color w:val="000000" w:themeColor="text1"/>
                                <w:sz w:val="22"/>
                                <w:szCs w:val="22"/>
                              </w:rPr>
                              <w:t>)</w:t>
                            </w:r>
                            <w:r w:rsidRPr="001B14CF">
                              <w:rPr>
                                <w:color w:val="000000" w:themeColor="text1"/>
                                <w:sz w:val="22"/>
                                <w:szCs w:val="22"/>
                              </w:rPr>
                              <w:t xml:space="preserve">, </w:t>
                            </w:r>
                          </w:p>
                          <w:p w14:paraId="6C8A5F37" w14:textId="79E37867" w:rsidR="001B14CF" w:rsidRPr="001B14CF" w:rsidRDefault="009A45BB" w:rsidP="001B14CF">
                            <w:pPr>
                              <w:rPr>
                                <w:color w:val="000000" w:themeColor="text1"/>
                                <w:sz w:val="22"/>
                                <w:szCs w:val="22"/>
                              </w:rPr>
                            </w:pPr>
                            <w:r>
                              <w:rPr>
                                <w:color w:val="000000" w:themeColor="text1"/>
                                <w:sz w:val="22"/>
                                <w:szCs w:val="22"/>
                              </w:rPr>
                              <w:t xml:space="preserve">                </w:t>
                            </w:r>
                            <w:r w:rsidR="001B14CF" w:rsidRPr="001B14CF">
                              <w:rPr>
                                <w:color w:val="000000" w:themeColor="text1"/>
                                <w:sz w:val="22"/>
                                <w:szCs w:val="22"/>
                              </w:rPr>
                              <w:t>Ruimteviering</w:t>
                            </w:r>
                          </w:p>
                          <w:p w14:paraId="0FB1C2D9" w14:textId="268EFFAE" w:rsidR="00F969DC" w:rsidRDefault="001B14CF" w:rsidP="001B14CF">
                            <w:pPr>
                              <w:rPr>
                                <w:color w:val="000000" w:themeColor="text1"/>
                                <w:sz w:val="22"/>
                                <w:szCs w:val="22"/>
                              </w:rPr>
                            </w:pPr>
                            <w:r w:rsidRPr="001B14CF">
                              <w:rPr>
                                <w:color w:val="000000" w:themeColor="text1"/>
                                <w:sz w:val="22"/>
                                <w:szCs w:val="22"/>
                              </w:rPr>
                              <w:t>27 april:</w:t>
                            </w:r>
                            <w:r w:rsidR="009A45BB">
                              <w:rPr>
                                <w:color w:val="000000" w:themeColor="text1"/>
                                <w:sz w:val="22"/>
                                <w:szCs w:val="22"/>
                              </w:rPr>
                              <w:t xml:space="preserve"> </w:t>
                            </w:r>
                            <w:r w:rsidRPr="001B14CF">
                              <w:rPr>
                                <w:color w:val="000000" w:themeColor="text1"/>
                                <w:sz w:val="22"/>
                                <w:szCs w:val="22"/>
                              </w:rPr>
                              <w:t xml:space="preserve">ds. </w:t>
                            </w:r>
                            <w:proofErr w:type="spellStart"/>
                            <w:r w:rsidRPr="001B14CF">
                              <w:rPr>
                                <w:color w:val="000000" w:themeColor="text1"/>
                                <w:sz w:val="22"/>
                                <w:szCs w:val="22"/>
                              </w:rPr>
                              <w:t>Gerdienke</w:t>
                            </w:r>
                            <w:proofErr w:type="spellEnd"/>
                            <w:r w:rsidRPr="001B14CF">
                              <w:rPr>
                                <w:color w:val="000000" w:themeColor="text1"/>
                                <w:sz w:val="22"/>
                                <w:szCs w:val="22"/>
                              </w:rPr>
                              <w:t xml:space="preserve"> Ubels</w:t>
                            </w:r>
                          </w:p>
                          <w:p w14:paraId="318CBA40" w14:textId="77777777" w:rsidR="00B14034" w:rsidRDefault="00B14034" w:rsidP="00CA7925">
                            <w:pPr>
                              <w:rPr>
                                <w:color w:val="000000" w:themeColor="text1"/>
                                <w:sz w:val="22"/>
                                <w:szCs w:val="22"/>
                              </w:rPr>
                            </w:pPr>
                          </w:p>
                          <w:p w14:paraId="7ED204A9" w14:textId="77777777" w:rsidR="00B14034" w:rsidRPr="00B14034" w:rsidRDefault="00B14034" w:rsidP="00CA7925">
                            <w:pPr>
                              <w:rPr>
                                <w:color w:val="000000" w:themeColor="text1"/>
                                <w:sz w:val="22"/>
                                <w:szCs w:val="22"/>
                              </w:rPr>
                            </w:pPr>
                          </w:p>
                          <w:p w14:paraId="5A09B84F" w14:textId="77777777" w:rsidR="002E0B48" w:rsidRPr="00056310" w:rsidRDefault="00056310" w:rsidP="00834922">
                            <w:r w:rsidRPr="0005631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5498510" id="Rechthoek 6" o:spid="_x0000_s1026" style="position:absolute;margin-left:.25pt;margin-top:18.4pt;width:158.85pt;height:260.4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" fillcolor="#ebebeb" stroked="f" strokeweight="1pt">
                <v:textbox>
                  <w:txbxContent>
                    <w:p w14:paraId="1B6E311D" w14:textId="77777777" w:rsidR="00834922" w:rsidRPr="0080304C" w:rsidRDefault="00056310" w:rsidP="00B14034">
                      <w:pPr>
                        <w:rPr>
                          <w:rFonts w:ascii="Avenir Light" w:hAnsi="Avenir Light"/>
                          <w:color w:val="6D6D6D"/>
                          <w:sz w:val="28"/>
                          <w:szCs w:val="28"/>
                        </w:rPr>
                      </w:pPr>
                      <w:r w:rsidRPr="0080304C">
                        <w:rPr>
                          <w:rFonts w:ascii="Avenir Light" w:hAnsi="Avenir Light"/>
                          <w:color w:val="6D6D6D"/>
                          <w:sz w:val="28"/>
                          <w:szCs w:val="28"/>
                        </w:rPr>
                        <w:t>IN DIT NUMMER O.A</w:t>
                      </w:r>
                    </w:p>
                    <w:p w14:paraId="2D0271EF" w14:textId="691A9913" w:rsidR="00AB4131" w:rsidRPr="00AB4131" w:rsidRDefault="00AB4131" w:rsidP="00AB4131">
                      <w:pPr>
                        <w:rPr>
                          <w:color w:val="000000" w:themeColor="text1"/>
                          <w:sz w:val="22"/>
                          <w:szCs w:val="22"/>
                        </w:rPr>
                      </w:pPr>
                      <w:r w:rsidRPr="00AB4131">
                        <w:rPr>
                          <w:color w:val="000000" w:themeColor="text1"/>
                          <w:sz w:val="22"/>
                          <w:szCs w:val="22"/>
                        </w:rPr>
                        <w:t>Een nieuwe Paaskaars</w:t>
                      </w:r>
                      <w:r w:rsidR="0097037C">
                        <w:rPr>
                          <w:color w:val="000000" w:themeColor="text1"/>
                          <w:sz w:val="22"/>
                          <w:szCs w:val="22"/>
                        </w:rPr>
                        <w:t>.       5</w:t>
                      </w:r>
                      <w:r w:rsidRPr="00AB4131">
                        <w:rPr>
                          <w:color w:val="000000" w:themeColor="text1"/>
                          <w:sz w:val="22"/>
                          <w:szCs w:val="22"/>
                        </w:rPr>
                        <w:t xml:space="preserve"> </w:t>
                      </w:r>
                    </w:p>
                    <w:p w14:paraId="51D9AB13" w14:textId="7B54AF9D" w:rsidR="00AB4131" w:rsidRPr="00AB4131" w:rsidRDefault="00AB4131" w:rsidP="00AB4131">
                      <w:pPr>
                        <w:rPr>
                          <w:color w:val="000000" w:themeColor="text1"/>
                          <w:sz w:val="22"/>
                          <w:szCs w:val="22"/>
                        </w:rPr>
                      </w:pPr>
                      <w:r w:rsidRPr="00AB4131">
                        <w:rPr>
                          <w:color w:val="000000" w:themeColor="text1"/>
                          <w:sz w:val="22"/>
                          <w:szCs w:val="22"/>
                        </w:rPr>
                        <w:t>Bericht van Alke Liebich</w:t>
                      </w:r>
                      <w:r w:rsidR="0097037C">
                        <w:rPr>
                          <w:color w:val="000000" w:themeColor="text1"/>
                          <w:sz w:val="22"/>
                          <w:szCs w:val="22"/>
                        </w:rPr>
                        <w:t>.    7</w:t>
                      </w:r>
                    </w:p>
                    <w:p w14:paraId="2684DC29" w14:textId="68DD1869" w:rsidR="00AB4131" w:rsidRPr="00AB4131" w:rsidRDefault="00AB4131" w:rsidP="00AB4131">
                      <w:pPr>
                        <w:rPr>
                          <w:color w:val="000000" w:themeColor="text1"/>
                          <w:sz w:val="22"/>
                          <w:szCs w:val="22"/>
                        </w:rPr>
                      </w:pPr>
                      <w:r w:rsidRPr="00AB4131">
                        <w:rPr>
                          <w:color w:val="000000" w:themeColor="text1"/>
                          <w:sz w:val="22"/>
                          <w:szCs w:val="22"/>
                        </w:rPr>
                        <w:t xml:space="preserve">Column van Roland Loos </w:t>
                      </w:r>
                      <w:r w:rsidR="0097037C">
                        <w:rPr>
                          <w:color w:val="000000" w:themeColor="text1"/>
                          <w:sz w:val="22"/>
                          <w:szCs w:val="22"/>
                        </w:rPr>
                        <w:t xml:space="preserve">   9</w:t>
                      </w:r>
                    </w:p>
                    <w:p w14:paraId="51FEC5B8" w14:textId="6E8EE788" w:rsidR="00AB4131" w:rsidRPr="00AB4131" w:rsidRDefault="00AB4131" w:rsidP="00AB4131">
                      <w:pPr>
                        <w:rPr>
                          <w:color w:val="000000" w:themeColor="text1"/>
                          <w:sz w:val="22"/>
                          <w:szCs w:val="22"/>
                        </w:rPr>
                      </w:pPr>
                      <w:r w:rsidRPr="00AB4131">
                        <w:rPr>
                          <w:color w:val="000000" w:themeColor="text1"/>
                          <w:sz w:val="22"/>
                          <w:szCs w:val="22"/>
                        </w:rPr>
                        <w:t xml:space="preserve">Iftar-maaltijd </w:t>
                      </w:r>
                      <w:r w:rsidR="0097037C">
                        <w:rPr>
                          <w:color w:val="000000" w:themeColor="text1"/>
                          <w:sz w:val="22"/>
                          <w:szCs w:val="22"/>
                        </w:rPr>
                        <w:t xml:space="preserve">                        10</w:t>
                      </w:r>
                    </w:p>
                    <w:p w14:paraId="35F3FFDB" w14:textId="5CF58C93" w:rsidR="00AB4131" w:rsidRPr="00AB4131" w:rsidRDefault="00AB4131" w:rsidP="00AB4131">
                      <w:pPr>
                        <w:rPr>
                          <w:color w:val="000000" w:themeColor="text1"/>
                          <w:sz w:val="22"/>
                          <w:szCs w:val="22"/>
                        </w:rPr>
                      </w:pPr>
                      <w:r w:rsidRPr="00AB4131">
                        <w:rPr>
                          <w:color w:val="000000" w:themeColor="text1"/>
                          <w:sz w:val="22"/>
                          <w:szCs w:val="22"/>
                        </w:rPr>
                        <w:t>Interview met Ellen Faber</w:t>
                      </w:r>
                      <w:r w:rsidR="0097037C">
                        <w:rPr>
                          <w:color w:val="000000" w:themeColor="text1"/>
                          <w:sz w:val="22"/>
                          <w:szCs w:val="22"/>
                        </w:rPr>
                        <w:t>. 11</w:t>
                      </w:r>
                      <w:r w:rsidRPr="00AB4131">
                        <w:rPr>
                          <w:color w:val="000000" w:themeColor="text1"/>
                          <w:sz w:val="22"/>
                          <w:szCs w:val="22"/>
                        </w:rPr>
                        <w:t xml:space="preserve"> </w:t>
                      </w:r>
                    </w:p>
                    <w:p w14:paraId="69FA624C" w14:textId="0EC4BFE5" w:rsidR="00E132D9" w:rsidRDefault="00E132D9" w:rsidP="00CA7925">
                      <w:pPr>
                        <w:rPr>
                          <w:color w:val="000000" w:themeColor="text1"/>
                          <w:sz w:val="22"/>
                          <w:szCs w:val="22"/>
                        </w:rPr>
                      </w:pPr>
                    </w:p>
                    <w:p w14:paraId="519E1F58" w14:textId="309D3916" w:rsidR="00B14034" w:rsidRPr="0080304C" w:rsidRDefault="00B14034" w:rsidP="00B14034">
                      <w:pPr>
                        <w:rPr>
                          <w:rFonts w:ascii="Avenir Light" w:hAnsi="Avenir Light"/>
                          <w:color w:val="6D6D6D"/>
                          <w:sz w:val="28"/>
                          <w:szCs w:val="28"/>
                        </w:rPr>
                      </w:pPr>
                      <w:r>
                        <w:rPr>
                          <w:rFonts w:ascii="Avenir Light" w:hAnsi="Avenir Light"/>
                          <w:color w:val="6D6D6D"/>
                          <w:sz w:val="28"/>
                          <w:szCs w:val="28"/>
                        </w:rPr>
                        <w:t>KERKDIENSTEN</w:t>
                      </w:r>
                    </w:p>
                    <w:p w14:paraId="014AE3AF" w14:textId="77777777" w:rsidR="009A45BB" w:rsidRDefault="001B14CF" w:rsidP="001B14CF">
                      <w:pPr>
                        <w:rPr>
                          <w:color w:val="000000" w:themeColor="text1"/>
                          <w:sz w:val="22"/>
                          <w:szCs w:val="22"/>
                        </w:rPr>
                      </w:pPr>
                      <w:r w:rsidRPr="001B14CF">
                        <w:rPr>
                          <w:color w:val="000000" w:themeColor="text1"/>
                          <w:sz w:val="22"/>
                          <w:szCs w:val="22"/>
                        </w:rPr>
                        <w:t xml:space="preserve">6 april: </w:t>
                      </w:r>
                      <w:r w:rsidRPr="001B14CF">
                        <w:rPr>
                          <w:color w:val="000000" w:themeColor="text1"/>
                          <w:sz w:val="22"/>
                          <w:szCs w:val="22"/>
                        </w:rPr>
                        <w:tab/>
                      </w:r>
                      <w:r w:rsidR="009A45BB">
                        <w:rPr>
                          <w:color w:val="000000" w:themeColor="text1"/>
                          <w:sz w:val="22"/>
                          <w:szCs w:val="22"/>
                        </w:rPr>
                        <w:t xml:space="preserve"> </w:t>
                      </w:r>
                      <w:r w:rsidRPr="001B14CF">
                        <w:rPr>
                          <w:color w:val="000000" w:themeColor="text1"/>
                          <w:sz w:val="22"/>
                          <w:szCs w:val="22"/>
                        </w:rPr>
                        <w:t>ds. Oebele van der</w:t>
                      </w:r>
                    </w:p>
                    <w:p w14:paraId="2D9959E2" w14:textId="45E8E6A7" w:rsidR="001B14CF" w:rsidRPr="0039395C" w:rsidRDefault="001B14CF" w:rsidP="001B14CF">
                      <w:pPr>
                        <w:rPr>
                          <w:color w:val="000000" w:themeColor="text1"/>
                          <w:sz w:val="22"/>
                          <w:szCs w:val="22"/>
                          <w:lang w:val="en-US"/>
                        </w:rPr>
                      </w:pPr>
                      <w:r w:rsidRPr="001B14CF">
                        <w:rPr>
                          <w:color w:val="000000" w:themeColor="text1"/>
                          <w:sz w:val="22"/>
                          <w:szCs w:val="22"/>
                        </w:rPr>
                        <w:t xml:space="preserve"> </w:t>
                      </w:r>
                      <w:r w:rsidR="009A45BB">
                        <w:rPr>
                          <w:color w:val="000000" w:themeColor="text1"/>
                          <w:sz w:val="22"/>
                          <w:szCs w:val="22"/>
                        </w:rPr>
                        <w:t xml:space="preserve">               </w:t>
                      </w:r>
                      <w:r w:rsidRPr="0039395C">
                        <w:rPr>
                          <w:color w:val="000000" w:themeColor="text1"/>
                          <w:sz w:val="22"/>
                          <w:szCs w:val="22"/>
                          <w:lang w:val="en-US"/>
                        </w:rPr>
                        <w:t>Veen</w:t>
                      </w:r>
                    </w:p>
                    <w:p w14:paraId="6F19ED8B" w14:textId="7A9277A8" w:rsidR="001B14CF" w:rsidRPr="001B14CF" w:rsidRDefault="001B14CF" w:rsidP="001B14CF">
                      <w:pPr>
                        <w:rPr>
                          <w:color w:val="000000" w:themeColor="text1"/>
                          <w:sz w:val="22"/>
                          <w:szCs w:val="22"/>
                          <w:lang w:val="en-US"/>
                        </w:rPr>
                      </w:pPr>
                      <w:r w:rsidRPr="001B14CF">
                        <w:rPr>
                          <w:color w:val="000000" w:themeColor="text1"/>
                          <w:sz w:val="22"/>
                          <w:szCs w:val="22"/>
                          <w:lang w:val="en-US"/>
                        </w:rPr>
                        <w:t>13 april:</w:t>
                      </w:r>
                      <w:r w:rsidR="009A45BB">
                        <w:rPr>
                          <w:color w:val="000000" w:themeColor="text1"/>
                          <w:sz w:val="22"/>
                          <w:szCs w:val="22"/>
                          <w:lang w:val="en-US"/>
                        </w:rPr>
                        <w:t xml:space="preserve"> </w:t>
                      </w:r>
                      <w:r w:rsidRPr="001B14CF">
                        <w:rPr>
                          <w:color w:val="000000" w:themeColor="text1"/>
                          <w:sz w:val="22"/>
                          <w:szCs w:val="22"/>
                          <w:lang w:val="en-US"/>
                        </w:rPr>
                        <w:t>André Maris</w:t>
                      </w:r>
                    </w:p>
                    <w:p w14:paraId="65E30FF9" w14:textId="0D491476" w:rsidR="009A45BB" w:rsidRDefault="001B14CF" w:rsidP="001B14CF">
                      <w:pPr>
                        <w:rPr>
                          <w:color w:val="000000" w:themeColor="text1"/>
                          <w:sz w:val="22"/>
                          <w:szCs w:val="22"/>
                          <w:lang w:val="en-US"/>
                        </w:rPr>
                      </w:pPr>
                      <w:r w:rsidRPr="001B14CF">
                        <w:rPr>
                          <w:color w:val="000000" w:themeColor="text1"/>
                          <w:sz w:val="22"/>
                          <w:szCs w:val="22"/>
                          <w:lang w:val="en-US"/>
                        </w:rPr>
                        <w:t>17 april:</w:t>
                      </w:r>
                      <w:r w:rsidR="009A45BB">
                        <w:rPr>
                          <w:color w:val="000000" w:themeColor="text1"/>
                          <w:sz w:val="22"/>
                          <w:szCs w:val="22"/>
                          <w:lang w:val="en-US"/>
                        </w:rPr>
                        <w:t xml:space="preserve"> </w:t>
                      </w:r>
                      <w:r w:rsidR="004D545D">
                        <w:rPr>
                          <w:color w:val="000000" w:themeColor="text1"/>
                          <w:sz w:val="22"/>
                          <w:szCs w:val="22"/>
                          <w:lang w:val="en-US"/>
                        </w:rPr>
                        <w:t>(</w:t>
                      </w:r>
                      <w:r w:rsidRPr="001B14CF">
                        <w:rPr>
                          <w:color w:val="000000" w:themeColor="text1"/>
                          <w:sz w:val="22"/>
                          <w:szCs w:val="22"/>
                          <w:lang w:val="en-US"/>
                        </w:rPr>
                        <w:t>19.30 uur</w:t>
                      </w:r>
                      <w:r w:rsidR="004D545D">
                        <w:rPr>
                          <w:color w:val="000000" w:themeColor="text1"/>
                          <w:sz w:val="22"/>
                          <w:szCs w:val="22"/>
                          <w:lang w:val="en-US"/>
                        </w:rPr>
                        <w:t>)</w:t>
                      </w:r>
                      <w:r w:rsidRPr="001B14CF">
                        <w:rPr>
                          <w:color w:val="000000" w:themeColor="text1"/>
                          <w:sz w:val="22"/>
                          <w:szCs w:val="22"/>
                          <w:lang w:val="en-US"/>
                        </w:rPr>
                        <w:t xml:space="preserve">, ds. </w:t>
                      </w:r>
                    </w:p>
                    <w:p w14:paraId="50BAE169" w14:textId="3244FC3C" w:rsidR="001B14CF" w:rsidRPr="001B14CF" w:rsidRDefault="009A45BB" w:rsidP="001B14CF">
                      <w:pPr>
                        <w:rPr>
                          <w:color w:val="000000" w:themeColor="text1"/>
                          <w:sz w:val="22"/>
                          <w:szCs w:val="22"/>
                        </w:rPr>
                      </w:pPr>
                      <w:r w:rsidRPr="0039395C">
                        <w:rPr>
                          <w:color w:val="000000" w:themeColor="text1"/>
                          <w:sz w:val="22"/>
                          <w:szCs w:val="22"/>
                          <w:lang w:val="en-US"/>
                        </w:rPr>
                        <w:t xml:space="preserve">                </w:t>
                      </w:r>
                      <w:r w:rsidR="001B14CF" w:rsidRPr="001B14CF">
                        <w:rPr>
                          <w:color w:val="000000" w:themeColor="text1"/>
                          <w:sz w:val="22"/>
                          <w:szCs w:val="22"/>
                        </w:rPr>
                        <w:t xml:space="preserve">Gerdienke Ubels </w:t>
                      </w:r>
                    </w:p>
                    <w:p w14:paraId="4651A12B" w14:textId="4777FCC2" w:rsidR="009A45BB" w:rsidRDefault="001B14CF" w:rsidP="001B14CF">
                      <w:pPr>
                        <w:rPr>
                          <w:color w:val="000000" w:themeColor="text1"/>
                          <w:sz w:val="22"/>
                          <w:szCs w:val="22"/>
                        </w:rPr>
                      </w:pPr>
                      <w:r w:rsidRPr="001B14CF">
                        <w:rPr>
                          <w:color w:val="000000" w:themeColor="text1"/>
                          <w:sz w:val="22"/>
                          <w:szCs w:val="22"/>
                        </w:rPr>
                        <w:t>18 april:</w:t>
                      </w:r>
                      <w:r w:rsidR="009A45BB">
                        <w:rPr>
                          <w:color w:val="000000" w:themeColor="text1"/>
                          <w:sz w:val="22"/>
                          <w:szCs w:val="22"/>
                        </w:rPr>
                        <w:t xml:space="preserve"> </w:t>
                      </w:r>
                      <w:r w:rsidR="004D545D">
                        <w:rPr>
                          <w:color w:val="000000" w:themeColor="text1"/>
                          <w:sz w:val="22"/>
                          <w:szCs w:val="22"/>
                        </w:rPr>
                        <w:t>(</w:t>
                      </w:r>
                      <w:r w:rsidRPr="001B14CF">
                        <w:rPr>
                          <w:color w:val="000000" w:themeColor="text1"/>
                          <w:sz w:val="22"/>
                          <w:szCs w:val="22"/>
                        </w:rPr>
                        <w:t>19.30 uur</w:t>
                      </w:r>
                      <w:r w:rsidR="004D545D">
                        <w:rPr>
                          <w:color w:val="000000" w:themeColor="text1"/>
                          <w:sz w:val="22"/>
                          <w:szCs w:val="22"/>
                        </w:rPr>
                        <w:t>)</w:t>
                      </w:r>
                      <w:r w:rsidRPr="001B14CF">
                        <w:rPr>
                          <w:color w:val="000000" w:themeColor="text1"/>
                          <w:sz w:val="22"/>
                          <w:szCs w:val="22"/>
                        </w:rPr>
                        <w:t>, Jan</w:t>
                      </w:r>
                    </w:p>
                    <w:p w14:paraId="2C6652FC" w14:textId="6F27D23A" w:rsidR="001B14CF" w:rsidRPr="001B14CF" w:rsidRDefault="001B14CF" w:rsidP="001B14CF">
                      <w:pPr>
                        <w:rPr>
                          <w:color w:val="000000" w:themeColor="text1"/>
                          <w:sz w:val="22"/>
                          <w:szCs w:val="22"/>
                        </w:rPr>
                      </w:pPr>
                      <w:r w:rsidRPr="001B14CF">
                        <w:rPr>
                          <w:color w:val="000000" w:themeColor="text1"/>
                          <w:sz w:val="22"/>
                          <w:szCs w:val="22"/>
                        </w:rPr>
                        <w:t xml:space="preserve"> </w:t>
                      </w:r>
                      <w:r w:rsidR="009A45BB">
                        <w:rPr>
                          <w:color w:val="000000" w:themeColor="text1"/>
                          <w:sz w:val="22"/>
                          <w:szCs w:val="22"/>
                        </w:rPr>
                        <w:t xml:space="preserve">               </w:t>
                      </w:r>
                      <w:r w:rsidRPr="001B14CF">
                        <w:rPr>
                          <w:color w:val="000000" w:themeColor="text1"/>
                          <w:sz w:val="22"/>
                          <w:szCs w:val="22"/>
                        </w:rPr>
                        <w:t>Nienhuis</w:t>
                      </w:r>
                    </w:p>
                    <w:p w14:paraId="01CB9C6A" w14:textId="6A5CF8EC" w:rsidR="009A45BB" w:rsidRDefault="001B14CF" w:rsidP="001B14CF">
                      <w:pPr>
                        <w:rPr>
                          <w:color w:val="000000" w:themeColor="text1"/>
                          <w:sz w:val="22"/>
                          <w:szCs w:val="22"/>
                        </w:rPr>
                      </w:pPr>
                      <w:r w:rsidRPr="001B14CF">
                        <w:rPr>
                          <w:color w:val="000000" w:themeColor="text1"/>
                          <w:sz w:val="22"/>
                          <w:szCs w:val="22"/>
                        </w:rPr>
                        <w:t>20 april:</w:t>
                      </w:r>
                      <w:r w:rsidR="009A45BB">
                        <w:rPr>
                          <w:color w:val="000000" w:themeColor="text1"/>
                          <w:sz w:val="22"/>
                          <w:szCs w:val="22"/>
                        </w:rPr>
                        <w:t xml:space="preserve"> </w:t>
                      </w:r>
                      <w:r w:rsidR="004D545D">
                        <w:rPr>
                          <w:color w:val="000000" w:themeColor="text1"/>
                          <w:sz w:val="22"/>
                          <w:szCs w:val="22"/>
                        </w:rPr>
                        <w:t>(</w:t>
                      </w:r>
                      <w:r w:rsidRPr="001B14CF">
                        <w:rPr>
                          <w:color w:val="000000" w:themeColor="text1"/>
                          <w:sz w:val="22"/>
                          <w:szCs w:val="22"/>
                        </w:rPr>
                        <w:t>10.30 uur</w:t>
                      </w:r>
                      <w:r w:rsidR="004D545D">
                        <w:rPr>
                          <w:color w:val="000000" w:themeColor="text1"/>
                          <w:sz w:val="22"/>
                          <w:szCs w:val="22"/>
                        </w:rPr>
                        <w:t>)</w:t>
                      </w:r>
                      <w:r w:rsidRPr="001B14CF">
                        <w:rPr>
                          <w:color w:val="000000" w:themeColor="text1"/>
                          <w:sz w:val="22"/>
                          <w:szCs w:val="22"/>
                        </w:rPr>
                        <w:t xml:space="preserve">, </w:t>
                      </w:r>
                    </w:p>
                    <w:p w14:paraId="6C8A5F37" w14:textId="79E37867" w:rsidR="001B14CF" w:rsidRPr="001B14CF" w:rsidRDefault="009A45BB" w:rsidP="001B14CF">
                      <w:pPr>
                        <w:rPr>
                          <w:color w:val="000000" w:themeColor="text1"/>
                          <w:sz w:val="22"/>
                          <w:szCs w:val="22"/>
                        </w:rPr>
                      </w:pPr>
                      <w:r>
                        <w:rPr>
                          <w:color w:val="000000" w:themeColor="text1"/>
                          <w:sz w:val="22"/>
                          <w:szCs w:val="22"/>
                        </w:rPr>
                        <w:t xml:space="preserve">                </w:t>
                      </w:r>
                      <w:r w:rsidR="001B14CF" w:rsidRPr="001B14CF">
                        <w:rPr>
                          <w:color w:val="000000" w:themeColor="text1"/>
                          <w:sz w:val="22"/>
                          <w:szCs w:val="22"/>
                        </w:rPr>
                        <w:t>Ruimteviering</w:t>
                      </w:r>
                    </w:p>
                    <w:p w14:paraId="0FB1C2D9" w14:textId="268EFFAE" w:rsidR="00F969DC" w:rsidRDefault="001B14CF" w:rsidP="001B14CF">
                      <w:pPr>
                        <w:rPr>
                          <w:color w:val="000000" w:themeColor="text1"/>
                          <w:sz w:val="22"/>
                          <w:szCs w:val="22"/>
                        </w:rPr>
                      </w:pPr>
                      <w:r w:rsidRPr="001B14CF">
                        <w:rPr>
                          <w:color w:val="000000" w:themeColor="text1"/>
                          <w:sz w:val="22"/>
                          <w:szCs w:val="22"/>
                        </w:rPr>
                        <w:t>27 april:</w:t>
                      </w:r>
                      <w:r w:rsidR="009A45BB">
                        <w:rPr>
                          <w:color w:val="000000" w:themeColor="text1"/>
                          <w:sz w:val="22"/>
                          <w:szCs w:val="22"/>
                        </w:rPr>
                        <w:t xml:space="preserve"> </w:t>
                      </w:r>
                      <w:r w:rsidRPr="001B14CF">
                        <w:rPr>
                          <w:color w:val="000000" w:themeColor="text1"/>
                          <w:sz w:val="22"/>
                          <w:szCs w:val="22"/>
                        </w:rPr>
                        <w:t>ds. Gerdienke Ubels</w:t>
                      </w:r>
                    </w:p>
                    <w:p w14:paraId="318CBA40" w14:textId="77777777" w:rsidR="00B14034" w:rsidRDefault="00B14034" w:rsidP="00CA7925">
                      <w:pPr>
                        <w:rPr>
                          <w:color w:val="000000" w:themeColor="text1"/>
                          <w:sz w:val="22"/>
                          <w:szCs w:val="22"/>
                        </w:rPr>
                      </w:pPr>
                    </w:p>
                    <w:p w14:paraId="7ED204A9" w14:textId="77777777" w:rsidR="00B14034" w:rsidRPr="00B14034" w:rsidRDefault="00B14034" w:rsidP="00CA7925">
                      <w:pPr>
                        <w:rPr>
                          <w:color w:val="000000" w:themeColor="text1"/>
                          <w:sz w:val="22"/>
                          <w:szCs w:val="22"/>
                        </w:rPr>
                      </w:pPr>
                    </w:p>
                    <w:p w14:paraId="5A09B84F" w14:textId="77777777" w:rsidR="002E0B48" w:rsidRPr="00056310" w:rsidRDefault="00056310" w:rsidP="00834922">
                      <w:r w:rsidRPr="00056310">
                        <w:t>.</w:t>
                      </w:r>
                    </w:p>
                  </w:txbxContent>
                </v:textbox>
                <w10:wrap type="square"/>
              </v:rect>
            </w:pict>
          </mc:Fallback>
        </mc:AlternateContent>
      </w:r>
      <w:r w:rsidR="00834922">
        <w:rPr>
          <w:noProof/>
          <w:lang w:val="en-US"/>
        </w:rPr>
        <mc:AlternateContent>
          <mc:Choice Requires="wps">
            <w:drawing>
              <wp:anchor distT="0" distB="0" distL="114300" distR="114300" simplePos="0" relativeHeight="251663360" behindDoc="0" locked="0" layoutInCell="1" allowOverlap="1" wp14:anchorId="12D93FA4" wp14:editId="336B275C">
                <wp:simplePos x="0" y="0"/>
                <wp:positionH relativeFrom="column">
                  <wp:posOffset>82194</wp:posOffset>
                </wp:positionH>
                <wp:positionV relativeFrom="paragraph">
                  <wp:posOffset>509270</wp:posOffset>
                </wp:positionV>
                <wp:extent cx="1884556" cy="0"/>
                <wp:effectExtent l="0" t="0" r="8255" b="12700"/>
                <wp:wrapNone/>
                <wp:docPr id="7" name="Rechte verbindingslijn 7"/>
                <wp:cNvGraphicFramePr/>
                <a:graphic xmlns:a="http://schemas.openxmlformats.org/drawingml/2006/main">
                  <a:graphicData uri="http://schemas.microsoft.com/office/word/2010/wordprocessingShape">
                    <wps:wsp>
                      <wps:cNvCnPr/>
                      <wps:spPr>
                        <a:xfrm flipH="1">
                          <a:off x="0" y="0"/>
                          <a:ext cx="1884556" cy="0"/>
                        </a:xfrm>
                        <a:prstGeom prst="line">
                          <a:avLst/>
                        </a:prstGeom>
                        <a:ln w="127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B38B2" id="Rechte verbindingslijn 7"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6.45pt,40.1pt" to="154.85pt,4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" strokecolor="#a7a7a7" strokeweight="1pt">
                <v:stroke joinstyle="miter"/>
              </v:line>
            </w:pict>
          </mc:Fallback>
        </mc:AlternateContent>
      </w:r>
    </w:p>
    <w:p w14:paraId="3EFFEF1C" w14:textId="77777777" w:rsidR="004F4E6A" w:rsidRDefault="004F4E6A">
      <w:pPr>
        <w:rPr>
          <w:lang w:val="en-US"/>
        </w:rPr>
        <w:sectPr w:rsidR="004F4E6A" w:rsidSect="004F4E6A">
          <w:footerReference w:type="even" r:id="rId7"/>
          <w:footerReference w:type="default" r:id="rId8"/>
          <w:type w:val="continuous"/>
          <w:pgSz w:w="11901" w:h="16817"/>
          <w:pgMar w:top="1400" w:right="1202" w:bottom="1400" w:left="1202" w:header="709" w:footer="709" w:gutter="0"/>
          <w:cols w:space="708"/>
          <w:docGrid w:linePitch="360"/>
        </w:sectPr>
      </w:pPr>
    </w:p>
    <w:p w14:paraId="7B84CE86" w14:textId="77777777" w:rsidR="00A6123B" w:rsidRDefault="00A6123B">
      <w:pPr>
        <w:rPr>
          <w:lang w:val="en-US"/>
        </w:rPr>
      </w:pPr>
    </w:p>
    <w:p w14:paraId="30F3E437" w14:textId="77777777" w:rsidR="00A6123B" w:rsidRDefault="005A1ADC" w:rsidP="005A1ADC">
      <w:pPr>
        <w:jc w:val="center"/>
        <w:rPr>
          <w:lang w:val="en-US"/>
        </w:rPr>
      </w:pPr>
      <w:r w:rsidRPr="005A1ADC">
        <w:rPr>
          <w:noProof/>
          <w:lang w:val="en-US"/>
        </w:rPr>
        <w:drawing>
          <wp:inline distT="0" distB="0" distL="0" distR="0" wp14:anchorId="30D1B16A" wp14:editId="779003CD">
            <wp:extent cx="981635" cy="98163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3377" cy="983377"/>
                    </a:xfrm>
                    <a:prstGeom prst="rect">
                      <a:avLst/>
                    </a:prstGeom>
                  </pic:spPr>
                </pic:pic>
              </a:graphicData>
            </a:graphic>
          </wp:inline>
        </w:drawing>
      </w:r>
    </w:p>
    <w:p w14:paraId="1786DD49" w14:textId="77777777" w:rsidR="00A6123B" w:rsidRPr="0039395C" w:rsidRDefault="005545F7" w:rsidP="007B71F8">
      <w:pPr>
        <w:pStyle w:val="KOPTEKST1"/>
        <w:rPr>
          <w:lang w:val="nl-NL"/>
        </w:rPr>
      </w:pPr>
      <w:r>
        <mc:AlternateContent>
          <mc:Choice Requires="wps">
            <w:drawing>
              <wp:anchor distT="0" distB="0" distL="114300" distR="114300" simplePos="0" relativeHeight="251666432" behindDoc="0" locked="0" layoutInCell="1" allowOverlap="1" wp14:anchorId="6AEEB692" wp14:editId="62DEFCD8">
                <wp:simplePos x="0" y="0"/>
                <wp:positionH relativeFrom="column">
                  <wp:posOffset>16398</wp:posOffset>
                </wp:positionH>
                <wp:positionV relativeFrom="paragraph">
                  <wp:posOffset>356235</wp:posOffset>
                </wp:positionV>
                <wp:extent cx="3878543" cy="0"/>
                <wp:effectExtent l="0" t="12700" r="33655" b="25400"/>
                <wp:wrapNone/>
                <wp:docPr id="10" name="Rechte verbindingslijn 10"/>
                <wp:cNvGraphicFramePr/>
                <a:graphic xmlns:a="http://schemas.openxmlformats.org/drawingml/2006/main">
                  <a:graphicData uri="http://schemas.microsoft.com/office/word/2010/wordprocessingShape">
                    <wps:wsp>
                      <wps:cNvCnPr/>
                      <wps:spPr>
                        <a:xfrm>
                          <a:off x="0" y="0"/>
                          <a:ext cx="3878543" cy="0"/>
                        </a:xfrm>
                        <a:prstGeom prst="line">
                          <a:avLst/>
                        </a:prstGeom>
                        <a:ln w="38100">
                          <a:solidFill>
                            <a:srgbClr val="6D6D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AC572" id="Rechte verbindingslijn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28.05pt" to="306.7pt,2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" strokecolor="#6d6d6d" strokeweight="3pt">
                <v:stroke joinstyle="miter"/>
              </v:line>
            </w:pict>
          </mc:Fallback>
        </mc:AlternateContent>
      </w:r>
      <w:r w:rsidR="003E669E" w:rsidRPr="0039395C">
        <w:rPr>
          <w:lang w:val="nl-NL"/>
        </w:rPr>
        <w:t>TER OVERWEGING</w:t>
      </w:r>
    </w:p>
    <w:p w14:paraId="2BE4020D" w14:textId="69F9FA95" w:rsidR="003346C6" w:rsidRPr="006C4ED3" w:rsidRDefault="006C4ED3" w:rsidP="00D52F28">
      <w:pPr>
        <w:pStyle w:val="ONDERTITELJohannesbrief"/>
        <w:rPr>
          <w:lang w:val="nl-NL"/>
        </w:rPr>
      </w:pPr>
      <w:r w:rsidRPr="006C4ED3">
        <w:rPr>
          <w:lang w:val="nl-NL"/>
        </w:rPr>
        <w:t xml:space="preserve">STERK ALS DE </w:t>
      </w:r>
      <w:r w:rsidR="00F3489D" w:rsidRPr="006C4ED3">
        <w:rPr>
          <w:lang w:val="nl-NL"/>
        </w:rPr>
        <w:t>DOOD…</w:t>
      </w:r>
      <w:r w:rsidRPr="006C4ED3">
        <w:rPr>
          <w:lang w:val="nl-NL"/>
        </w:rPr>
        <w:t>IS DE LIEF</w:t>
      </w:r>
      <w:r>
        <w:rPr>
          <w:lang w:val="nl-NL"/>
        </w:rPr>
        <w:t>DE</w:t>
      </w:r>
    </w:p>
    <w:p w14:paraId="7CB9A194" w14:textId="77777777" w:rsidR="007207C4" w:rsidRPr="007207C4" w:rsidRDefault="007207C4" w:rsidP="007207C4">
      <w:pPr>
        <w:pStyle w:val="HoofdtekstJohannesbrief"/>
        <w:rPr>
          <w:lang w:val="nl-NL"/>
        </w:rPr>
      </w:pPr>
      <w:r w:rsidRPr="007207C4">
        <w:rPr>
          <w:lang w:val="nl-NL"/>
        </w:rPr>
        <w:t xml:space="preserve">De afgelopen maanden stonden de tijdschriften, kranten en de TV vol met beschouwingen over het boek van Christien </w:t>
      </w:r>
      <w:proofErr w:type="spellStart"/>
      <w:r w:rsidRPr="007207C4">
        <w:rPr>
          <w:lang w:val="nl-NL"/>
        </w:rPr>
        <w:t>Brinkgreve</w:t>
      </w:r>
      <w:proofErr w:type="spellEnd"/>
      <w:r w:rsidRPr="007207C4">
        <w:rPr>
          <w:lang w:val="nl-NL"/>
        </w:rPr>
        <w:t xml:space="preserve"> 'Beladen Huis' en waren er overal interviews met haar te vinden.</w:t>
      </w:r>
    </w:p>
    <w:p w14:paraId="7878B707" w14:textId="77777777" w:rsidR="007207C4" w:rsidRPr="007207C4" w:rsidRDefault="007207C4" w:rsidP="007207C4">
      <w:pPr>
        <w:pStyle w:val="HoofdtekstJohannesbrief"/>
        <w:rPr>
          <w:lang w:val="nl-NL"/>
        </w:rPr>
      </w:pPr>
      <w:r w:rsidRPr="007207C4">
        <w:rPr>
          <w:lang w:val="nl-NL"/>
        </w:rPr>
        <w:t>Waarom zou je er in dit blad dan ook nog over moeten schrijven en dan ook nog op de plek van een overdenking. Is er iets te vinden in het boek dat echt te denken geeft of de ziel doet gloeien.</w:t>
      </w:r>
    </w:p>
    <w:p w14:paraId="4A1288F2" w14:textId="77777777" w:rsidR="007207C4" w:rsidRPr="007207C4" w:rsidRDefault="007207C4" w:rsidP="007207C4">
      <w:pPr>
        <w:pStyle w:val="HoofdtekstJohannesbrief"/>
        <w:rPr>
          <w:lang w:val="nl-NL"/>
        </w:rPr>
      </w:pPr>
      <w:r w:rsidRPr="007207C4">
        <w:rPr>
          <w:lang w:val="nl-NL"/>
        </w:rPr>
        <w:t xml:space="preserve">Dat ga ik proberen te beschrijven. </w:t>
      </w:r>
    </w:p>
    <w:p w14:paraId="441C7A10" w14:textId="77777777" w:rsidR="007207C4" w:rsidRPr="007207C4" w:rsidRDefault="007207C4" w:rsidP="007207C4">
      <w:pPr>
        <w:pStyle w:val="HoofdtekstJohannesbrief"/>
        <w:rPr>
          <w:lang w:val="nl-NL"/>
        </w:rPr>
      </w:pPr>
    </w:p>
    <w:p w14:paraId="1383A2F7" w14:textId="77777777" w:rsidR="007207C4" w:rsidRPr="007207C4" w:rsidRDefault="007207C4" w:rsidP="007207C4">
      <w:pPr>
        <w:pStyle w:val="HoofdtekstJohannesbrief"/>
        <w:rPr>
          <w:lang w:val="nl-NL"/>
        </w:rPr>
      </w:pPr>
      <w:r w:rsidRPr="007207C4">
        <w:rPr>
          <w:lang w:val="nl-NL"/>
        </w:rPr>
        <w:t>Ik ben blij verrast met het boek. Ik vind het echt een aanwinst. Juist in de contreien van de kerk waar de relaties vaak langdurig zijn, ingezegend zelfs, is het een boek om elkaar cadeau te doen en er zelfonderzoek mee te doen. En dat voor alle leeftijden.</w:t>
      </w:r>
    </w:p>
    <w:p w14:paraId="3C0F8777" w14:textId="77777777" w:rsidR="007207C4" w:rsidRPr="007207C4" w:rsidRDefault="007207C4" w:rsidP="007207C4">
      <w:pPr>
        <w:pStyle w:val="HoofdtekstJohannesbrief"/>
        <w:rPr>
          <w:lang w:val="nl-NL"/>
        </w:rPr>
      </w:pPr>
      <w:r w:rsidRPr="007207C4">
        <w:rPr>
          <w:lang w:val="nl-NL"/>
        </w:rPr>
        <w:t xml:space="preserve">Christien </w:t>
      </w:r>
      <w:proofErr w:type="spellStart"/>
      <w:r w:rsidRPr="007207C4">
        <w:rPr>
          <w:lang w:val="nl-NL"/>
        </w:rPr>
        <w:t>Brinkgreve</w:t>
      </w:r>
      <w:proofErr w:type="spellEnd"/>
      <w:r w:rsidRPr="007207C4">
        <w:rPr>
          <w:lang w:val="nl-NL"/>
        </w:rPr>
        <w:t xml:space="preserve"> is uit 1949, socioloog en was hoogleraar vrouwenstudies. Getrouwd met Arend Jan Heerma van </w:t>
      </w:r>
      <w:proofErr w:type="spellStart"/>
      <w:r w:rsidRPr="007207C4">
        <w:rPr>
          <w:lang w:val="nl-NL"/>
        </w:rPr>
        <w:t>Voss</w:t>
      </w:r>
      <w:proofErr w:type="spellEnd"/>
      <w:r w:rsidRPr="007207C4">
        <w:rPr>
          <w:lang w:val="nl-NL"/>
        </w:rPr>
        <w:t xml:space="preserve">. Hun beide zonen zijn schrijver en hebben ook over hun ouders geschreven. Zij schrijft na de dood van haar man over hun huwelijk, waar de liefde zat en waar het moeizaam was geworden, zodat het huis een 'beladen huis' werd. Beladen met inhoud die beklemmend was geworden en onvrij had gemaakt. </w:t>
      </w:r>
    </w:p>
    <w:p w14:paraId="6A4D1F5D" w14:textId="3ACCC0BD" w:rsidR="00AF2D48" w:rsidRPr="00697479" w:rsidRDefault="007207C4" w:rsidP="007207C4">
      <w:pPr>
        <w:pStyle w:val="HoofdtekstJohannesbrief"/>
        <w:rPr>
          <w:color w:val="000000"/>
          <w:shd w:val="clear" w:color="auto" w:fill="FFFFFF"/>
          <w:lang w:val="nl-NL"/>
        </w:rPr>
      </w:pPr>
      <w:r w:rsidRPr="007207C4">
        <w:rPr>
          <w:lang w:val="nl-NL"/>
        </w:rPr>
        <w:t>Om dat huis van lading te ontdoen en de liefde die er was uit de gestolde patronen los te weken, doet ze grondig onderzoek naar de aardlagen waaruit hun relatie bestond. Je kunt dan denken,</w:t>
      </w:r>
    </w:p>
    <w:p w14:paraId="2BB91D8F" w14:textId="77777777" w:rsidR="00AF2D48" w:rsidRPr="00697479" w:rsidRDefault="00AF2D48">
      <w:pPr>
        <w:rPr>
          <w:rFonts w:cstheme="minorHAnsi"/>
          <w:color w:val="000000"/>
          <w:sz w:val="22"/>
          <w:szCs w:val="22"/>
          <w:shd w:val="clear" w:color="auto" w:fill="FFFFFF"/>
        </w:rPr>
      </w:pPr>
    </w:p>
    <w:p w14:paraId="77AFCA91" w14:textId="77777777" w:rsidR="00AF2D48" w:rsidRPr="00697479" w:rsidRDefault="00AF2D48">
      <w:pPr>
        <w:rPr>
          <w:rFonts w:cstheme="minorHAnsi"/>
          <w:color w:val="000000"/>
          <w:sz w:val="22"/>
          <w:szCs w:val="22"/>
          <w:shd w:val="clear" w:color="auto" w:fill="FFFFFF"/>
        </w:rPr>
        <w:sectPr w:rsidR="00AF2D48" w:rsidRPr="00697479" w:rsidSect="00A6123B">
          <w:footerReference w:type="default" r:id="rId10"/>
          <w:type w:val="continuous"/>
          <w:pgSz w:w="11901" w:h="16817"/>
          <w:pgMar w:top="1400" w:right="1202" w:bottom="1400" w:left="1202" w:header="709" w:footer="709" w:gutter="0"/>
          <w:cols w:num="2" w:space="708" w:equalWidth="0">
            <w:col w:w="2765" w:space="708"/>
            <w:col w:w="6023"/>
          </w:cols>
          <w:docGrid w:linePitch="360"/>
        </w:sectPr>
      </w:pPr>
    </w:p>
    <w:p w14:paraId="4C1F4907" w14:textId="49F98DFE" w:rsidR="00697479" w:rsidRPr="00697479" w:rsidRDefault="00D70D8C" w:rsidP="00697479">
      <w:pPr>
        <w:rPr>
          <w:rFonts w:cstheme="minorHAnsi"/>
          <w:sz w:val="22"/>
          <w:szCs w:val="22"/>
          <w:shd w:val="clear" w:color="auto" w:fill="FFFFFF"/>
        </w:rPr>
      </w:pPr>
      <w:r>
        <w:rPr>
          <w:noProof/>
        </w:rPr>
        <w:lastRenderedPageBreak/>
        <w:drawing>
          <wp:anchor distT="0" distB="0" distL="114300" distR="114300" simplePos="0" relativeHeight="251706368" behindDoc="0" locked="0" layoutInCell="1" allowOverlap="1" wp14:anchorId="05C91CBF" wp14:editId="31CEE0CD">
            <wp:simplePos x="0" y="0"/>
            <wp:positionH relativeFrom="column">
              <wp:posOffset>4130675</wp:posOffset>
            </wp:positionH>
            <wp:positionV relativeFrom="paragraph">
              <wp:posOffset>7620</wp:posOffset>
            </wp:positionV>
            <wp:extent cx="1758950" cy="2743200"/>
            <wp:effectExtent l="0" t="0" r="6350" b="0"/>
            <wp:wrapSquare wrapText="bothSides"/>
            <wp:docPr id="294233562" name="Afbeelding 1" descr="Afbeelding met tekst, meubels, interieurontwerp,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33562" name="Afbeelding 1" descr="Afbeelding met tekst, meubels, interieurontwerp, muur&#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8950" cy="2743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697479" w:rsidRPr="00697479">
        <w:rPr>
          <w:rFonts w:cstheme="minorHAnsi"/>
          <w:sz w:val="22"/>
          <w:szCs w:val="22"/>
          <w:shd w:val="clear" w:color="auto" w:fill="FFFFFF"/>
        </w:rPr>
        <w:t>getsie</w:t>
      </w:r>
      <w:proofErr w:type="spellEnd"/>
      <w:proofErr w:type="gramEnd"/>
      <w:r w:rsidR="00697479" w:rsidRPr="00697479">
        <w:rPr>
          <w:rFonts w:cstheme="minorHAnsi"/>
          <w:sz w:val="22"/>
          <w:szCs w:val="22"/>
          <w:shd w:val="clear" w:color="auto" w:fill="FFFFFF"/>
        </w:rPr>
        <w:t>, moet ik dat allemaal weten over hoe jouw huwelijk in elkaar zat en hoe het lukte en mislukte, en eerlijk gezegd dacht ik dat in het begin van het boek ook. Maar naarmate ik verder kwam, voel je in dat boek hoezeer ze iets aanraakt, beschrijft, onderzoekt wat veel verder gaat dan alleen maar dat huwelijk. Je merkt ook, dat er mensen die verstand hebben van psychoanalyse en psychiatrie, hebben meegelezen en mee gezocht.</w:t>
      </w:r>
    </w:p>
    <w:p w14:paraId="67415DD1" w14:textId="77777777" w:rsidR="00697479" w:rsidRPr="00697479" w:rsidRDefault="00697479" w:rsidP="00697479">
      <w:pPr>
        <w:rPr>
          <w:rFonts w:cstheme="minorHAnsi"/>
          <w:sz w:val="22"/>
          <w:szCs w:val="22"/>
          <w:shd w:val="clear" w:color="auto" w:fill="FFFFFF"/>
        </w:rPr>
      </w:pPr>
    </w:p>
    <w:p w14:paraId="26ED1A9B" w14:textId="77777777" w:rsidR="00792D0E" w:rsidRPr="00792D0E" w:rsidRDefault="00792D0E" w:rsidP="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 xml:space="preserve">En daarom is het een boek geworden waarvan ik denk dat het voor elke relatie een goed geschenk is. Het gaat over een huwelijk van oudere mensen, maar in het interview in Buitenhof zei ze dat juist ook jongeren dit boek zien als een venster op de relatie van hun ouders en daarmee ook weer hun eigen relatie kunnen onderzoeken. Er zit gereedschap in dit boek dat de moeite waard is om hier te laten horen. Ze schrijft over een relatie als over een geologisch proces, een systeem van aardlagen, elke partner brengt oudere aardlagen mee uit de eigen geschiedenis en voegt er jongere aardlagen aan toe en soms zijn er ook nieuwe gezamenlijk gevormde aardlagen. De aardlaag van bijvoorbeeld het patriarchaat vindt </w:t>
      </w:r>
      <w:proofErr w:type="spellStart"/>
      <w:r w:rsidRPr="00792D0E">
        <w:rPr>
          <w:rFonts w:ascii="Open Sans" w:hAnsi="Open Sans" w:cs="Open Sans"/>
          <w:color w:val="000000"/>
          <w:sz w:val="21"/>
          <w:szCs w:val="21"/>
          <w:shd w:val="clear" w:color="auto" w:fill="FFFFFF"/>
        </w:rPr>
        <w:t>Brinkgreve</w:t>
      </w:r>
      <w:proofErr w:type="spellEnd"/>
      <w:r w:rsidRPr="00792D0E">
        <w:rPr>
          <w:rFonts w:ascii="Open Sans" w:hAnsi="Open Sans" w:cs="Open Sans"/>
          <w:color w:val="000000"/>
          <w:sz w:val="21"/>
          <w:szCs w:val="21"/>
          <w:shd w:val="clear" w:color="auto" w:fill="FFFFFF"/>
        </w:rPr>
        <w:t xml:space="preserve"> veel dominanter in haar eigen leven dan ze ooit had gedacht, terwijl ze in haar beroep jonge aardlagen met feminisme vulde....</w:t>
      </w:r>
    </w:p>
    <w:p w14:paraId="712286BF" w14:textId="77777777" w:rsidR="00792D0E" w:rsidRPr="00792D0E" w:rsidRDefault="00792D0E" w:rsidP="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Verantwoordelijkheid voor de sfeer, wie beschermt wie, verdeling van de taken ten aanzien van kinderen en huishouding werden thuis anders in gevuld dan buitenshuis beleden. Wie vult het huis en hoe, welke stemming van wie is dominant, wie maakt zich onzichtbaar vanwege de sfeer....</w:t>
      </w:r>
    </w:p>
    <w:p w14:paraId="54983071" w14:textId="77777777" w:rsidR="00792D0E" w:rsidRPr="00792D0E" w:rsidRDefault="00792D0E" w:rsidP="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Wat is de rol van empathie in relatie, wie maakt dat zich het meest eigen en waarom. Welke rol speelt jaloezie, welke balans is er in macht, wie maakt uit wat er uiteindelijk gebeurt en waarom. En ze laat fraai zien hoe ieders aardlagen daar veel meer een rol in spelen dan gedacht en gehoopt.</w:t>
      </w:r>
    </w:p>
    <w:p w14:paraId="6D873DD5" w14:textId="77777777" w:rsidR="00792D0E" w:rsidRPr="00792D0E" w:rsidRDefault="00792D0E" w:rsidP="00792D0E">
      <w:pPr>
        <w:rPr>
          <w:rFonts w:ascii="Open Sans" w:hAnsi="Open Sans" w:cs="Open Sans"/>
          <w:color w:val="000000"/>
          <w:sz w:val="21"/>
          <w:szCs w:val="21"/>
          <w:shd w:val="clear" w:color="auto" w:fill="FFFFFF"/>
        </w:rPr>
      </w:pPr>
    </w:p>
    <w:p w14:paraId="785C0BF6" w14:textId="77777777" w:rsidR="00792D0E" w:rsidRPr="00792D0E" w:rsidRDefault="00792D0E" w:rsidP="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Het zou in een kerk ook mooi zijn om de aardlagen van geloof, die een mens mee brengt uit eigen opvoeding en door nieuwe vervangt, te onderzoeken. Welke betekenis hebben geloofslagen in een relatie, wiens laag heeft meer dominantie? Maakt geloof liefde sterk en hoe dan? Zijn oudere aardlagen altijd indringender dan jongere inbreng?</w:t>
      </w:r>
    </w:p>
    <w:p w14:paraId="7E43D8AB" w14:textId="77777777" w:rsidR="00792D0E" w:rsidRPr="00792D0E" w:rsidRDefault="00792D0E" w:rsidP="00792D0E">
      <w:pPr>
        <w:rPr>
          <w:rFonts w:ascii="Open Sans" w:hAnsi="Open Sans" w:cs="Open Sans"/>
          <w:color w:val="000000"/>
          <w:sz w:val="21"/>
          <w:szCs w:val="21"/>
          <w:shd w:val="clear" w:color="auto" w:fill="FFFFFF"/>
        </w:rPr>
      </w:pPr>
    </w:p>
    <w:p w14:paraId="0BDC2584" w14:textId="77777777" w:rsidR="00792D0E" w:rsidRPr="00792D0E" w:rsidRDefault="00792D0E" w:rsidP="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 xml:space="preserve">Waarom zal een mens dit allemaal bij </w:t>
      </w:r>
      <w:proofErr w:type="gramStart"/>
      <w:r w:rsidRPr="00792D0E">
        <w:rPr>
          <w:rFonts w:ascii="Open Sans" w:hAnsi="Open Sans" w:cs="Open Sans"/>
          <w:color w:val="000000"/>
          <w:sz w:val="21"/>
          <w:szCs w:val="21"/>
          <w:shd w:val="clear" w:color="auto" w:fill="FFFFFF"/>
        </w:rPr>
        <w:t>zich zelf</w:t>
      </w:r>
      <w:proofErr w:type="gramEnd"/>
      <w:r w:rsidRPr="00792D0E">
        <w:rPr>
          <w:rFonts w:ascii="Open Sans" w:hAnsi="Open Sans" w:cs="Open Sans"/>
          <w:color w:val="000000"/>
          <w:sz w:val="21"/>
          <w:szCs w:val="21"/>
          <w:shd w:val="clear" w:color="auto" w:fill="FFFFFF"/>
        </w:rPr>
        <w:t xml:space="preserve"> gaan onderzoeken en met een kwastje alle aardlagen blootleggen. Het is toch vaak een pijnlijk werkje om te zien dat je thuis iemand bent geworden wat je buitenshuis in de verste verten niet had gedacht….</w:t>
      </w:r>
    </w:p>
    <w:p w14:paraId="1797E324" w14:textId="77777777" w:rsidR="00792D0E" w:rsidRPr="00792D0E" w:rsidRDefault="00792D0E" w:rsidP="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Het mooie in het boek is dat je ziet dat bekendheid van elkaars aardlagen ook de liefde weer op kan delven, waar die vertroebeld was geraakt in gestolde patronen. En in haar geval ook van een gestorven partner. Het heeft iets van een gezamenlijke biecht, waarin ze plaatsvervangend ook de biecht van haar gestorven man verwoordt, schuld, schaamte, het vraagt om taal, de waarheid maakt vrij, is als absolutie.</w:t>
      </w:r>
    </w:p>
    <w:p w14:paraId="38F199AC" w14:textId="77777777" w:rsidR="00792D0E" w:rsidRPr="00792D0E" w:rsidRDefault="00792D0E" w:rsidP="00792D0E">
      <w:pPr>
        <w:rPr>
          <w:rFonts w:ascii="Open Sans" w:hAnsi="Open Sans" w:cs="Open Sans"/>
          <w:color w:val="000000"/>
          <w:sz w:val="21"/>
          <w:szCs w:val="21"/>
          <w:shd w:val="clear" w:color="auto" w:fill="FFFFFF"/>
        </w:rPr>
      </w:pPr>
    </w:p>
    <w:p w14:paraId="27A11ACD" w14:textId="77777777" w:rsidR="00792D0E" w:rsidRPr="00792D0E" w:rsidRDefault="00792D0E" w:rsidP="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Ik vind het wel een mooi boek voor een kring, doodeng natuurlijk, maar als we belijden dat de liefde sterk is als de dood, dan is dat archeologische grondwerk aan een relatie, ook als de partner in haar geval, niet meer leeft, wel fascinerend en levert het wellicht sterke liefde op.</w:t>
      </w:r>
    </w:p>
    <w:p w14:paraId="6A8DF09A" w14:textId="77777777" w:rsidR="00792D0E" w:rsidRPr="00792D0E" w:rsidRDefault="00792D0E" w:rsidP="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Biecht beluisteren en elkaar opdelven, de kerk heeft er taal voor.</w:t>
      </w:r>
    </w:p>
    <w:p w14:paraId="625444BF" w14:textId="77777777" w:rsidR="00792D0E" w:rsidRPr="00792D0E" w:rsidRDefault="00792D0E" w:rsidP="00792D0E">
      <w:pPr>
        <w:rPr>
          <w:rFonts w:ascii="Open Sans" w:hAnsi="Open Sans" w:cs="Open Sans"/>
          <w:color w:val="000000"/>
          <w:sz w:val="21"/>
          <w:szCs w:val="21"/>
          <w:shd w:val="clear" w:color="auto" w:fill="FFFFFF"/>
        </w:rPr>
      </w:pPr>
    </w:p>
    <w:p w14:paraId="539FA10B" w14:textId="70703CC3" w:rsidR="00792D0E" w:rsidRPr="00023999" w:rsidRDefault="00792D0E">
      <w:pPr>
        <w:rPr>
          <w:rFonts w:ascii="Open Sans" w:hAnsi="Open Sans" w:cs="Open Sans"/>
          <w:color w:val="000000"/>
          <w:sz w:val="21"/>
          <w:szCs w:val="21"/>
          <w:shd w:val="clear" w:color="auto" w:fill="FFFFFF"/>
        </w:rPr>
      </w:pPr>
      <w:r w:rsidRPr="00792D0E">
        <w:rPr>
          <w:rFonts w:ascii="Open Sans" w:hAnsi="Open Sans" w:cs="Open Sans"/>
          <w:color w:val="000000"/>
          <w:sz w:val="21"/>
          <w:szCs w:val="21"/>
          <w:shd w:val="clear" w:color="auto" w:fill="FFFFFF"/>
        </w:rPr>
        <w:t>Dineke Havinga</w:t>
      </w:r>
    </w:p>
    <w:p w14:paraId="4A3F9FE0" w14:textId="3E6569FB" w:rsidR="005B646B" w:rsidRPr="0039395C" w:rsidRDefault="00A622FD" w:rsidP="00A622FD">
      <w:pPr>
        <w:pStyle w:val="KOPTEKST1"/>
        <w:rPr>
          <w:shd w:val="clear" w:color="auto" w:fill="FFFFFF"/>
          <w:lang w:val="nl-NL"/>
        </w:rPr>
      </w:pPr>
      <w:r w:rsidRPr="0039395C">
        <w:rPr>
          <w:shd w:val="clear" w:color="auto" w:fill="FFFFFF"/>
          <w:lang w:val="nl-NL"/>
        </w:rPr>
        <w:lastRenderedPageBreak/>
        <w:t>DIACONIE</w:t>
      </w:r>
    </w:p>
    <w:p w14:paraId="05E536FC" w14:textId="77777777" w:rsidR="00473D2A" w:rsidRPr="0039395C" w:rsidRDefault="00FD0A5E" w:rsidP="0091453C">
      <w:pPr>
        <w:pStyle w:val="KOPTEKST1"/>
        <w:rPr>
          <w:rFonts w:ascii="Open Sans" w:hAnsi="Open Sans" w:cs="Open Sans"/>
          <w:color w:val="000000"/>
          <w:sz w:val="21"/>
          <w:szCs w:val="21"/>
          <w:shd w:val="clear" w:color="auto" w:fill="FFFFFF"/>
          <w:lang w:val="nl-NL"/>
        </w:rPr>
      </w:pPr>
      <w:r>
        <mc:AlternateContent>
          <mc:Choice Requires="wps">
            <w:drawing>
              <wp:anchor distT="0" distB="0" distL="114300" distR="114300" simplePos="0" relativeHeight="251668480" behindDoc="0" locked="0" layoutInCell="1" allowOverlap="1" wp14:anchorId="1F96C369" wp14:editId="75D35DEC">
                <wp:simplePos x="0" y="0"/>
                <wp:positionH relativeFrom="column">
                  <wp:posOffset>-2694</wp:posOffset>
                </wp:positionH>
                <wp:positionV relativeFrom="paragraph">
                  <wp:posOffset>9918</wp:posOffset>
                </wp:positionV>
                <wp:extent cx="6212205" cy="0"/>
                <wp:effectExtent l="0" t="12700" r="36195" b="25400"/>
                <wp:wrapNone/>
                <wp:docPr id="4" name="Rechte verbindingslijn 4"/>
                <wp:cNvGraphicFramePr/>
                <a:graphic xmlns:a="http://schemas.openxmlformats.org/drawingml/2006/main">
                  <a:graphicData uri="http://schemas.microsoft.com/office/word/2010/wordprocessingShape">
                    <wps:wsp>
                      <wps:cNvCnPr/>
                      <wps:spPr>
                        <a:xfrm>
                          <a:off x="0" y="0"/>
                          <a:ext cx="6212205" cy="0"/>
                        </a:xfrm>
                        <a:prstGeom prst="line">
                          <a:avLst/>
                        </a:prstGeom>
                        <a:ln w="381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09338" id="Rechte verbindingslijn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pt" to="488.9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" strokecolor="#a7a7a7" strokeweight="3pt">
                <v:stroke joinstyle="miter"/>
              </v:line>
            </w:pict>
          </mc:Fallback>
        </mc:AlternateContent>
      </w:r>
    </w:p>
    <w:p w14:paraId="457B1685" w14:textId="77777777" w:rsidR="00473D2A" w:rsidRPr="0039395C" w:rsidRDefault="00473D2A" w:rsidP="00473D2A">
      <w:pPr>
        <w:pStyle w:val="HoofdtekstJohannesbrief"/>
        <w:rPr>
          <w:shd w:val="clear" w:color="auto" w:fill="FFFFFF"/>
          <w:lang w:val="nl-NL"/>
        </w:rPr>
        <w:sectPr w:rsidR="00473D2A" w:rsidRPr="0039395C" w:rsidSect="00AF2D48">
          <w:type w:val="continuous"/>
          <w:pgSz w:w="11901" w:h="16817"/>
          <w:pgMar w:top="1400" w:right="1202" w:bottom="1400" w:left="1202" w:header="709" w:footer="709" w:gutter="0"/>
          <w:cols w:space="708"/>
          <w:docGrid w:linePitch="360"/>
        </w:sectPr>
      </w:pPr>
    </w:p>
    <w:p w14:paraId="1A7EB3FB" w14:textId="77777777" w:rsidR="002E5E5F" w:rsidRPr="0039395C" w:rsidRDefault="002E5E5F" w:rsidP="00473D2A">
      <w:pPr>
        <w:pStyle w:val="HoofdtekstJohannesbrief"/>
        <w:rPr>
          <w:rFonts w:ascii="Avenir Light" w:hAnsi="Avenir Light" w:cstheme="minorBidi"/>
          <w:color w:val="6D6D6D"/>
          <w:sz w:val="28"/>
          <w:szCs w:val="28"/>
          <w:shd w:val="clear" w:color="auto" w:fill="FFFFFF"/>
          <w:lang w:val="nl-NL"/>
        </w:rPr>
      </w:pPr>
      <w:r w:rsidRPr="0039395C">
        <w:rPr>
          <w:rFonts w:ascii="Avenir Light" w:hAnsi="Avenir Light" w:cstheme="minorBidi"/>
          <w:color w:val="6D6D6D"/>
          <w:sz w:val="28"/>
          <w:szCs w:val="28"/>
          <w:shd w:val="clear" w:color="auto" w:fill="FFFFFF"/>
          <w:lang w:val="nl-NL"/>
        </w:rPr>
        <w:t xml:space="preserve">COLLECTEDOEL APRIL 2025: DE KOFFIEBUS </w:t>
      </w:r>
    </w:p>
    <w:p w14:paraId="73917C58" w14:textId="46D0E65D" w:rsidR="002604F6" w:rsidRDefault="00E23493" w:rsidP="008B21E6">
      <w:pPr>
        <w:pStyle w:val="HoofdtekstJohannesbrief"/>
        <w:rPr>
          <w:shd w:val="clear" w:color="auto" w:fill="FFFFFF"/>
          <w:lang w:val="nl-NL"/>
        </w:rPr>
      </w:pPr>
      <w:r>
        <w:rPr>
          <w:noProof/>
          <w:shd w:val="clear" w:color="auto" w:fill="FFFFFF"/>
          <w:lang w:val="nl-NL"/>
        </w:rPr>
        <w:drawing>
          <wp:inline distT="0" distB="0" distL="0" distR="0" wp14:anchorId="57225A19" wp14:editId="7C739BE7">
            <wp:extent cx="2652765" cy="1579027"/>
            <wp:effectExtent l="0" t="0" r="1905" b="0"/>
            <wp:docPr id="1533642666" name="Afbeelding 2"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42666" name="Afbeelding 2" descr="Afbeelding met tekst, Lettertype, logo, Graphics&#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678202" cy="1594168"/>
                    </a:xfrm>
                    <a:prstGeom prst="rect">
                      <a:avLst/>
                    </a:prstGeom>
                  </pic:spPr>
                </pic:pic>
              </a:graphicData>
            </a:graphic>
          </wp:inline>
        </w:drawing>
      </w:r>
    </w:p>
    <w:p w14:paraId="64FC3CDD" w14:textId="77777777" w:rsidR="00023999" w:rsidRDefault="00023999" w:rsidP="008B21E6">
      <w:pPr>
        <w:pStyle w:val="HoofdtekstJohannesbrief"/>
        <w:rPr>
          <w:shd w:val="clear" w:color="auto" w:fill="FFFFFF"/>
          <w:lang w:val="nl-NL"/>
        </w:rPr>
      </w:pPr>
    </w:p>
    <w:p w14:paraId="51D2F424" w14:textId="2ABB0D5C" w:rsidR="008B21E6" w:rsidRPr="008B21E6" w:rsidRDefault="008B21E6" w:rsidP="008B21E6">
      <w:pPr>
        <w:pStyle w:val="HoofdtekstJohannesbrief"/>
        <w:rPr>
          <w:shd w:val="clear" w:color="auto" w:fill="FFFFFF"/>
          <w:lang w:val="nl-NL"/>
        </w:rPr>
      </w:pPr>
      <w:r w:rsidRPr="008B21E6">
        <w:rPr>
          <w:shd w:val="clear" w:color="auto" w:fill="FFFFFF"/>
          <w:lang w:val="nl-NL"/>
        </w:rPr>
        <w:t xml:space="preserve">In deze voorjaarsmaand vragen we aandacht voor een bijzonder, kleinschalig project in Amersfoort. </w:t>
      </w:r>
    </w:p>
    <w:p w14:paraId="24ECFC06" w14:textId="77777777" w:rsidR="008B21E6" w:rsidRPr="008B21E6" w:rsidRDefault="008B21E6" w:rsidP="008B21E6">
      <w:pPr>
        <w:pStyle w:val="HoofdtekstJohannesbrief"/>
        <w:rPr>
          <w:shd w:val="clear" w:color="auto" w:fill="FFFFFF"/>
          <w:lang w:val="nl-NL"/>
        </w:rPr>
      </w:pPr>
      <w:r w:rsidRPr="008B21E6">
        <w:rPr>
          <w:shd w:val="clear" w:color="auto" w:fill="FFFFFF"/>
          <w:lang w:val="nl-NL"/>
        </w:rPr>
        <w:t xml:space="preserve">Sinds 2018 rijdt De Koffiebus, een unieke ontmoetingsplaats waar iedereen welkom is voor ‘een bakkie en een babbel’. </w:t>
      </w:r>
    </w:p>
    <w:p w14:paraId="328D2EB9" w14:textId="77777777" w:rsidR="008B21E6" w:rsidRPr="008B21E6" w:rsidRDefault="008B21E6" w:rsidP="008B21E6">
      <w:pPr>
        <w:pStyle w:val="HoofdtekstJohannesbrief"/>
        <w:rPr>
          <w:shd w:val="clear" w:color="auto" w:fill="FFFFFF"/>
          <w:lang w:val="nl-NL"/>
        </w:rPr>
      </w:pPr>
      <w:r w:rsidRPr="008B21E6">
        <w:rPr>
          <w:shd w:val="clear" w:color="auto" w:fill="FFFFFF"/>
          <w:lang w:val="nl-NL"/>
        </w:rPr>
        <w:t xml:space="preserve">Misschien heeft u de bus wel eens zien staan. Op dinsdagmorgen op het Neptunusplein, op woensdagmorgen in Vathorst, donderdagmorgen op de markt in </w:t>
      </w:r>
      <w:proofErr w:type="spellStart"/>
      <w:r w:rsidRPr="008B21E6">
        <w:rPr>
          <w:shd w:val="clear" w:color="auto" w:fill="FFFFFF"/>
          <w:lang w:val="nl-NL"/>
        </w:rPr>
        <w:t>Emiclaer</w:t>
      </w:r>
      <w:proofErr w:type="spellEnd"/>
      <w:r w:rsidRPr="008B21E6">
        <w:rPr>
          <w:shd w:val="clear" w:color="auto" w:fill="FFFFFF"/>
          <w:lang w:val="nl-NL"/>
        </w:rPr>
        <w:t xml:space="preserve">, en iedere vrijdagmorgen op het Euterpeplein. De Koffiebus is een 10 meter lange omgebouwde Amerikaanse Kampeerbus. Binnen is er, bij slecht weer, plaats voor een tiental personen, maar als het even kan wordt er buiten een terrasje gemaakt. </w:t>
      </w:r>
    </w:p>
    <w:p w14:paraId="119CC827" w14:textId="41962980" w:rsidR="003317B8" w:rsidRPr="003D04CE" w:rsidRDefault="003D04CE" w:rsidP="008B21E6">
      <w:pPr>
        <w:pStyle w:val="HoofdtekstJohannesbrief"/>
        <w:rPr>
          <w:highlight w:val="yellow"/>
          <w:shd w:val="clear" w:color="auto" w:fill="FFFFFF"/>
          <w:lang w:val="nl-NL"/>
        </w:rPr>
      </w:pPr>
      <w:r>
        <w:rPr>
          <w:noProof/>
          <w:shd w:val="clear" w:color="auto" w:fill="FFFFFF"/>
          <w:lang w:val="nl-NL"/>
        </w:rPr>
        <w:drawing>
          <wp:inline distT="0" distB="0" distL="0" distR="0" wp14:anchorId="611E6567" wp14:editId="14131CBA">
            <wp:extent cx="2790190" cy="2145030"/>
            <wp:effectExtent l="0" t="0" r="3810" b="1270"/>
            <wp:docPr id="1418987762" name="Afbeelding 3" descr="Afbeelding met transport, voertuig, Landvoertuig, Vervoersmidd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87762" name="Afbeelding 3" descr="Afbeelding met transport, voertuig, Landvoertuig, Vervoersmiddel&#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190" cy="2145030"/>
                    </a:xfrm>
                    <a:prstGeom prst="rect">
                      <a:avLst/>
                    </a:prstGeom>
                  </pic:spPr>
                </pic:pic>
              </a:graphicData>
            </a:graphic>
          </wp:inline>
        </w:drawing>
      </w:r>
    </w:p>
    <w:p w14:paraId="26ADC417" w14:textId="77777777" w:rsidR="00023999" w:rsidRDefault="008B21E6" w:rsidP="008B21E6">
      <w:pPr>
        <w:pStyle w:val="HoofdtekstJohannesbrief"/>
        <w:rPr>
          <w:shd w:val="clear" w:color="auto" w:fill="FFFFFF"/>
          <w:lang w:val="nl-NL"/>
        </w:rPr>
      </w:pPr>
      <w:r w:rsidRPr="008B21E6">
        <w:rPr>
          <w:shd w:val="clear" w:color="auto" w:fill="FFFFFF"/>
          <w:lang w:val="nl-NL"/>
        </w:rPr>
        <w:t xml:space="preserve">De Koffiebus is een burgerinitiatief dat in 2018 is opgericht door Harm </w:t>
      </w:r>
      <w:proofErr w:type="spellStart"/>
      <w:r w:rsidRPr="008B21E6">
        <w:rPr>
          <w:shd w:val="clear" w:color="auto" w:fill="FFFFFF"/>
          <w:lang w:val="nl-NL"/>
        </w:rPr>
        <w:t>Messink</w:t>
      </w:r>
      <w:proofErr w:type="spellEnd"/>
      <w:r w:rsidRPr="008B21E6">
        <w:rPr>
          <w:shd w:val="clear" w:color="auto" w:fill="FFFFFF"/>
          <w:lang w:val="nl-NL"/>
        </w:rPr>
        <w:t xml:space="preserve"> samen met een groep bewoners uit Amersfoort. Het doel is om op een laagdrempelige manier contacten te leggen tussen buurtbewoners. Je kunt er uiteraard koffie krijgen, met heerlijke koek of gebak, maar vooral ook met aandacht. Tijdens </w:t>
      </w:r>
    </w:p>
    <w:p w14:paraId="3B689E01" w14:textId="77777777" w:rsidR="00023999" w:rsidRPr="00CD5870" w:rsidRDefault="00023999" w:rsidP="00023999">
      <w:pPr>
        <w:pStyle w:val="ONDERTITELJohannesbrief"/>
        <w:rPr>
          <w:shd w:val="clear" w:color="auto" w:fill="FFFFFF"/>
          <w:lang w:val="nl-NL"/>
        </w:rPr>
      </w:pPr>
    </w:p>
    <w:p w14:paraId="364C5DE6" w14:textId="77777777" w:rsidR="00023999" w:rsidRPr="00CD5870" w:rsidRDefault="00023999" w:rsidP="00023999">
      <w:pPr>
        <w:pStyle w:val="ONDERTITELJohannesbrief"/>
        <w:rPr>
          <w:shd w:val="clear" w:color="auto" w:fill="FFFFFF"/>
          <w:lang w:val="nl-NL"/>
        </w:rPr>
      </w:pPr>
    </w:p>
    <w:p w14:paraId="3B14328D" w14:textId="695328AD" w:rsidR="008B21E6" w:rsidRPr="008B21E6" w:rsidRDefault="008B21E6" w:rsidP="008B21E6">
      <w:pPr>
        <w:pStyle w:val="HoofdtekstJohannesbrief"/>
        <w:rPr>
          <w:shd w:val="clear" w:color="auto" w:fill="FFFFFF"/>
          <w:lang w:val="nl-NL"/>
        </w:rPr>
      </w:pPr>
      <w:proofErr w:type="gramStart"/>
      <w:r w:rsidRPr="008B21E6">
        <w:rPr>
          <w:shd w:val="clear" w:color="auto" w:fill="FFFFFF"/>
          <w:lang w:val="nl-NL"/>
        </w:rPr>
        <w:t>lunchtijd</w:t>
      </w:r>
      <w:proofErr w:type="gramEnd"/>
      <w:r w:rsidRPr="008B21E6">
        <w:rPr>
          <w:shd w:val="clear" w:color="auto" w:fill="FFFFFF"/>
          <w:lang w:val="nl-NL"/>
        </w:rPr>
        <w:t xml:space="preserve"> is er soep, salade, of een tosti, belangeloos gemaakt door buurtgenoten. </w:t>
      </w:r>
    </w:p>
    <w:p w14:paraId="10E4206B" w14:textId="77777777" w:rsidR="008B21E6" w:rsidRPr="008B21E6" w:rsidRDefault="008B21E6" w:rsidP="008B21E6">
      <w:pPr>
        <w:pStyle w:val="HoofdtekstJohannesbrief"/>
        <w:rPr>
          <w:shd w:val="clear" w:color="auto" w:fill="FFFFFF"/>
          <w:lang w:val="nl-NL"/>
        </w:rPr>
      </w:pPr>
      <w:r w:rsidRPr="008B21E6">
        <w:rPr>
          <w:shd w:val="clear" w:color="auto" w:fill="FFFFFF"/>
          <w:lang w:val="nl-NL"/>
        </w:rPr>
        <w:t>Bijzonder is dat er geen prijslijst is, je bepaalt zelf wat je geeft – naar vermogen. De bus is ook te huur voor evenementen.</w:t>
      </w:r>
    </w:p>
    <w:p w14:paraId="1ABC7081" w14:textId="77777777" w:rsidR="008B21E6" w:rsidRPr="008B21E6" w:rsidRDefault="008B21E6" w:rsidP="008B21E6">
      <w:pPr>
        <w:pStyle w:val="HoofdtekstJohannesbrief"/>
        <w:rPr>
          <w:shd w:val="clear" w:color="auto" w:fill="FFFFFF"/>
          <w:lang w:val="nl-NL"/>
        </w:rPr>
      </w:pPr>
      <w:r w:rsidRPr="008B21E6">
        <w:rPr>
          <w:shd w:val="clear" w:color="auto" w:fill="FFFFFF"/>
          <w:lang w:val="nl-NL"/>
        </w:rPr>
        <w:t>In april is de collecte van de Johanneskerk bestemd voor dit laagdrempelige verbindende doel!</w:t>
      </w:r>
    </w:p>
    <w:p w14:paraId="4A34D137" w14:textId="77777777" w:rsidR="008B21E6" w:rsidRPr="008B21E6" w:rsidRDefault="008B21E6" w:rsidP="008B21E6">
      <w:pPr>
        <w:pStyle w:val="HoofdtekstJohannesbrief"/>
        <w:rPr>
          <w:i/>
          <w:iCs/>
          <w:shd w:val="clear" w:color="auto" w:fill="FFFFFF"/>
          <w:lang w:val="nl-NL"/>
        </w:rPr>
      </w:pPr>
      <w:r w:rsidRPr="008B21E6">
        <w:rPr>
          <w:i/>
          <w:iCs/>
          <w:shd w:val="clear" w:color="auto" w:fill="FFFFFF"/>
          <w:lang w:val="nl-NL"/>
        </w:rPr>
        <w:t xml:space="preserve">Meer informatie </w:t>
      </w:r>
      <w:hyperlink r:id="rId14" w:history="1">
        <w:r w:rsidRPr="008B21E6">
          <w:rPr>
            <w:rStyle w:val="Hyperlink"/>
            <w:i/>
            <w:iCs/>
            <w:shd w:val="clear" w:color="auto" w:fill="FFFFFF"/>
            <w:lang w:val="nl-NL"/>
          </w:rPr>
          <w:t>www.dekoffiebus.org</w:t>
        </w:r>
      </w:hyperlink>
    </w:p>
    <w:p w14:paraId="674B0857" w14:textId="77777777" w:rsidR="008B21E6" w:rsidRPr="008B21E6" w:rsidRDefault="008B21E6" w:rsidP="008B21E6">
      <w:pPr>
        <w:pStyle w:val="HoofdtekstJohannesbrief"/>
        <w:rPr>
          <w:shd w:val="clear" w:color="auto" w:fill="FFFFFF"/>
          <w:lang w:val="nl-NL"/>
        </w:rPr>
      </w:pPr>
    </w:p>
    <w:p w14:paraId="37E998C6" w14:textId="473D0EA7" w:rsidR="00CE1622" w:rsidRPr="008B21E6" w:rsidRDefault="008B21E6" w:rsidP="008B21E6">
      <w:pPr>
        <w:pStyle w:val="HoofdtekstJohannesbrief"/>
        <w:rPr>
          <w:shd w:val="clear" w:color="auto" w:fill="FFFFFF"/>
          <w:lang w:val="nl-NL"/>
        </w:rPr>
      </w:pPr>
      <w:r w:rsidRPr="008B21E6">
        <w:rPr>
          <w:shd w:val="clear" w:color="auto" w:fill="FFFFFF"/>
          <w:lang w:val="nl-NL"/>
        </w:rPr>
        <w:t xml:space="preserve">U kunt uw bijdrage overmaken op rekeningnummer NL11 INGB 0000131451 van Diaconie </w:t>
      </w:r>
      <w:proofErr w:type="spellStart"/>
      <w:r w:rsidRPr="008B21E6">
        <w:rPr>
          <w:shd w:val="clear" w:color="auto" w:fill="FFFFFF"/>
          <w:lang w:val="nl-NL"/>
        </w:rPr>
        <w:t>DoReJo</w:t>
      </w:r>
      <w:proofErr w:type="spellEnd"/>
      <w:r w:rsidRPr="008B21E6">
        <w:rPr>
          <w:shd w:val="clear" w:color="auto" w:fill="FFFFFF"/>
          <w:lang w:val="nl-NL"/>
        </w:rPr>
        <w:t xml:space="preserve"> gemeente o.v.v. Koffiebus.</w:t>
      </w:r>
    </w:p>
    <w:p w14:paraId="0BD00DB1" w14:textId="0C6806D8" w:rsidR="00E00F22" w:rsidRPr="0039395C" w:rsidRDefault="0097037C" w:rsidP="00223690">
      <w:pPr>
        <w:pStyle w:val="ONDERTITELJohannesbrief"/>
        <w:rPr>
          <w:shd w:val="clear" w:color="auto" w:fill="FFFFFF"/>
          <w:lang w:val="nl-NL"/>
        </w:rPr>
      </w:pPr>
      <w:r>
        <w:rPr>
          <w:noProof/>
        </w:rPr>
        <mc:AlternateContent>
          <mc:Choice Requires="wps">
            <w:drawing>
              <wp:anchor distT="0" distB="0" distL="114300" distR="114300" simplePos="0" relativeHeight="251714560" behindDoc="0" locked="0" layoutInCell="1" allowOverlap="1" wp14:anchorId="0DDB4EB5" wp14:editId="440A0681">
                <wp:simplePos x="0" y="0"/>
                <wp:positionH relativeFrom="column">
                  <wp:posOffset>-21590</wp:posOffset>
                </wp:positionH>
                <wp:positionV relativeFrom="paragraph">
                  <wp:posOffset>180647</wp:posOffset>
                </wp:positionV>
                <wp:extent cx="2772696" cy="0"/>
                <wp:effectExtent l="0" t="0" r="8890" b="12700"/>
                <wp:wrapNone/>
                <wp:docPr id="19" name="Rechte verbindingslijn 19"/>
                <wp:cNvGraphicFramePr/>
                <a:graphic xmlns:a="http://schemas.openxmlformats.org/drawingml/2006/main">
                  <a:graphicData uri="http://schemas.microsoft.com/office/word/2010/wordprocessingShape">
                    <wps:wsp>
                      <wps:cNvCnPr/>
                      <wps:spPr>
                        <a:xfrm>
                          <a:off x="0" y="0"/>
                          <a:ext cx="2772696" cy="0"/>
                        </a:xfrm>
                        <a:prstGeom prst="line">
                          <a:avLst/>
                        </a:prstGeom>
                        <a:ln w="127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5B141" id="Rechte verbindingslijn 1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4.2pt" to="216.6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" strokecolor="#a7a7a7" strokeweight="1pt">
                <v:stroke joinstyle="miter"/>
              </v:line>
            </w:pict>
          </mc:Fallback>
        </mc:AlternateContent>
      </w:r>
    </w:p>
    <w:p w14:paraId="4F71C2D5" w14:textId="375AF4FE" w:rsidR="003459B4" w:rsidRPr="00C022B5" w:rsidRDefault="003459B4" w:rsidP="00223690">
      <w:pPr>
        <w:pStyle w:val="ONDERTITELJohannesbrief"/>
        <w:rPr>
          <w:shd w:val="clear" w:color="auto" w:fill="FFFFFF"/>
          <w:lang w:val="nl-NL"/>
        </w:rPr>
      </w:pPr>
      <w:r w:rsidRPr="00C022B5">
        <w:rPr>
          <w:shd w:val="clear" w:color="auto" w:fill="FFFFFF"/>
          <w:lang w:val="nl-NL"/>
        </w:rPr>
        <w:t>VAN DE DIACONIE</w:t>
      </w:r>
    </w:p>
    <w:p w14:paraId="3506DD69" w14:textId="77777777" w:rsidR="00C022B5" w:rsidRPr="00C022B5" w:rsidRDefault="00C022B5" w:rsidP="00C022B5">
      <w:pPr>
        <w:pStyle w:val="HoofdtekstJohannesbrief"/>
        <w:rPr>
          <w:b/>
          <w:bCs/>
          <w:shd w:val="clear" w:color="auto" w:fill="FFFFFF"/>
          <w:lang w:val="nl-NL"/>
        </w:rPr>
      </w:pPr>
      <w:r w:rsidRPr="00C022B5">
        <w:rPr>
          <w:b/>
          <w:bCs/>
          <w:shd w:val="clear" w:color="auto" w:fill="FFFFFF"/>
          <w:lang w:val="nl-NL"/>
        </w:rPr>
        <w:t>Financiën</w:t>
      </w:r>
    </w:p>
    <w:p w14:paraId="6368E1AE" w14:textId="77777777" w:rsidR="00C022B5" w:rsidRPr="00C022B5" w:rsidRDefault="00C022B5" w:rsidP="00C022B5">
      <w:pPr>
        <w:pStyle w:val="HoofdtekstJohannesbrief"/>
        <w:rPr>
          <w:shd w:val="clear" w:color="auto" w:fill="FFFFFF"/>
          <w:lang w:val="nl-NL"/>
        </w:rPr>
      </w:pPr>
      <w:r w:rsidRPr="00C022B5">
        <w:rPr>
          <w:shd w:val="clear" w:color="auto" w:fill="FFFFFF"/>
          <w:lang w:val="nl-NL"/>
        </w:rPr>
        <w:t xml:space="preserve">Het collectedoel van februari was ‘House of Joy’, inloopcentrum voor de bewoners van het AZC aan de BW-laan. Zij bieden dagelijks afleiding en een luisterend oor aan de vluchtelingen. De collectes brachten € 901,45 op. </w:t>
      </w:r>
    </w:p>
    <w:p w14:paraId="49A6B690" w14:textId="77777777" w:rsidR="00C022B5" w:rsidRPr="00C022B5" w:rsidRDefault="00C022B5" w:rsidP="00C022B5">
      <w:pPr>
        <w:pStyle w:val="HoofdtekstJohannesbrief"/>
        <w:rPr>
          <w:shd w:val="clear" w:color="auto" w:fill="FFFFFF"/>
          <w:lang w:val="nl-NL"/>
        </w:rPr>
      </w:pPr>
      <w:r w:rsidRPr="00C022B5">
        <w:rPr>
          <w:shd w:val="clear" w:color="auto" w:fill="FFFFFF"/>
          <w:lang w:val="nl-NL"/>
        </w:rPr>
        <w:t xml:space="preserve">Naast de materiële gaven is men bij House of Joy ook altijd blij </w:t>
      </w:r>
      <w:proofErr w:type="gramStart"/>
      <w:r w:rsidRPr="00C022B5">
        <w:rPr>
          <w:shd w:val="clear" w:color="auto" w:fill="FFFFFF"/>
          <w:lang w:val="nl-NL"/>
        </w:rPr>
        <w:t>met  vrijwilligers</w:t>
      </w:r>
      <w:proofErr w:type="gramEnd"/>
      <w:r w:rsidRPr="00C022B5">
        <w:rPr>
          <w:shd w:val="clear" w:color="auto" w:fill="FFFFFF"/>
          <w:lang w:val="nl-NL"/>
        </w:rPr>
        <w:t>…!</w:t>
      </w:r>
    </w:p>
    <w:p w14:paraId="1BB690CD" w14:textId="77777777" w:rsidR="00C022B5" w:rsidRPr="00C022B5" w:rsidRDefault="00C022B5" w:rsidP="00C022B5">
      <w:pPr>
        <w:pStyle w:val="HoofdtekstJohannesbrief"/>
        <w:rPr>
          <w:b/>
          <w:bCs/>
          <w:shd w:val="clear" w:color="auto" w:fill="FFFFFF"/>
          <w:lang w:val="nl-NL"/>
        </w:rPr>
      </w:pPr>
    </w:p>
    <w:p w14:paraId="45DDBDD2" w14:textId="77777777" w:rsidR="00C022B5" w:rsidRPr="00C022B5" w:rsidRDefault="00C022B5" w:rsidP="00C022B5">
      <w:pPr>
        <w:pStyle w:val="HoofdtekstJohannesbrief"/>
        <w:rPr>
          <w:b/>
          <w:bCs/>
          <w:shd w:val="clear" w:color="auto" w:fill="FFFFFF"/>
          <w:lang w:val="nl-NL"/>
        </w:rPr>
      </w:pPr>
      <w:r w:rsidRPr="00C022B5">
        <w:rPr>
          <w:b/>
          <w:bCs/>
          <w:shd w:val="clear" w:color="auto" w:fill="FFFFFF"/>
          <w:lang w:val="nl-NL"/>
        </w:rPr>
        <w:t>Wereldwinkel op 30 maart</w:t>
      </w:r>
    </w:p>
    <w:p w14:paraId="66C807B7" w14:textId="77777777" w:rsidR="00C022B5" w:rsidRPr="00C022B5" w:rsidRDefault="00C022B5" w:rsidP="00C022B5">
      <w:pPr>
        <w:pStyle w:val="HoofdtekstJohannesbrief"/>
        <w:rPr>
          <w:shd w:val="clear" w:color="auto" w:fill="FFFFFF"/>
          <w:lang w:val="nl-NL"/>
        </w:rPr>
      </w:pPr>
      <w:r w:rsidRPr="00C022B5">
        <w:rPr>
          <w:shd w:val="clear" w:color="auto" w:fill="FFFFFF"/>
          <w:lang w:val="nl-NL"/>
        </w:rPr>
        <w:t xml:space="preserve">Op 30 maart zijn de medewerkers van de Wereldwinkel weer bij ons om leuke en mooie producten te verkopen. Van harte aanbevolen! Meestal wordt gevraagd om contant af te rekenen, maar de laatste keer was er ook de mogelijkheid om digitaal te betalen. </w:t>
      </w:r>
    </w:p>
    <w:p w14:paraId="22DCDCEF" w14:textId="77777777" w:rsidR="00C022B5" w:rsidRPr="00C022B5" w:rsidRDefault="00C022B5" w:rsidP="00C022B5">
      <w:pPr>
        <w:pStyle w:val="HoofdtekstJohannesbrief"/>
        <w:rPr>
          <w:shd w:val="clear" w:color="auto" w:fill="FFFFFF"/>
          <w:lang w:val="nl-NL"/>
        </w:rPr>
      </w:pPr>
    </w:p>
    <w:p w14:paraId="0E14946B" w14:textId="77777777" w:rsidR="00C022B5" w:rsidRPr="00C022B5" w:rsidRDefault="00C022B5" w:rsidP="00C022B5">
      <w:pPr>
        <w:pStyle w:val="HoofdtekstJohannesbrief"/>
        <w:rPr>
          <w:b/>
          <w:bCs/>
          <w:shd w:val="clear" w:color="auto" w:fill="FFFFFF"/>
          <w:lang w:val="nl-NL"/>
        </w:rPr>
      </w:pPr>
      <w:r w:rsidRPr="00C022B5">
        <w:rPr>
          <w:b/>
          <w:bCs/>
          <w:shd w:val="clear" w:color="auto" w:fill="FFFFFF"/>
          <w:lang w:val="nl-NL"/>
        </w:rPr>
        <w:t>Wie wil collectantenrooster coördineren?</w:t>
      </w:r>
    </w:p>
    <w:p w14:paraId="468E8D4F" w14:textId="77777777" w:rsidR="00C022B5" w:rsidRPr="00C022B5" w:rsidRDefault="00C022B5" w:rsidP="00C022B5">
      <w:pPr>
        <w:pStyle w:val="HoofdtekstJohannesbrief"/>
        <w:rPr>
          <w:shd w:val="clear" w:color="auto" w:fill="FFFFFF"/>
          <w:lang w:val="nl-NL"/>
        </w:rPr>
      </w:pPr>
      <w:r w:rsidRPr="00C022B5">
        <w:rPr>
          <w:shd w:val="clear" w:color="auto" w:fill="FFFFFF"/>
          <w:lang w:val="nl-NL"/>
        </w:rPr>
        <w:t xml:space="preserve">Iedere zondag zijn er twee collectanten die ‘goede gaven’ ophalen en na afloop van de dienst tellen. </w:t>
      </w:r>
    </w:p>
    <w:p w14:paraId="65CFF1A1" w14:textId="77777777" w:rsidR="00C022B5" w:rsidRPr="00C022B5" w:rsidRDefault="00C022B5" w:rsidP="00C022B5">
      <w:pPr>
        <w:pStyle w:val="HoofdtekstJohannesbrief"/>
        <w:rPr>
          <w:shd w:val="clear" w:color="auto" w:fill="FFFFFF"/>
          <w:lang w:val="nl-NL"/>
        </w:rPr>
      </w:pPr>
      <w:r w:rsidRPr="00C022B5">
        <w:rPr>
          <w:shd w:val="clear" w:color="auto" w:fill="FFFFFF"/>
          <w:lang w:val="nl-NL"/>
        </w:rPr>
        <w:t xml:space="preserve">Het lijkt vanzelfsprekend dat ze er ’s zondags zijn, maar er moet natuurlijk wel één keer per jaar een rooster voor worden gemaakt. Voor 2025 is het rooster helemaal rond. In het najaar moet er een nieuw rooster voor 2026 worden gemaakt. Wie wil deze taak als coördinator op zich nemen? Het is een belangrijke maar te </w:t>
      </w:r>
      <w:proofErr w:type="spellStart"/>
      <w:r w:rsidRPr="00C022B5">
        <w:rPr>
          <w:shd w:val="clear" w:color="auto" w:fill="FFFFFF"/>
          <w:lang w:val="nl-NL"/>
        </w:rPr>
        <w:t>overziene</w:t>
      </w:r>
      <w:proofErr w:type="spellEnd"/>
      <w:r w:rsidRPr="00C022B5">
        <w:rPr>
          <w:shd w:val="clear" w:color="auto" w:fill="FFFFFF"/>
          <w:lang w:val="nl-NL"/>
        </w:rPr>
        <w:t xml:space="preserve"> klus. Meer informatie bij Dineke. </w:t>
      </w:r>
    </w:p>
    <w:p w14:paraId="757596D6" w14:textId="77777777" w:rsidR="00C022B5" w:rsidRPr="00C022B5" w:rsidRDefault="00C022B5" w:rsidP="00C022B5">
      <w:pPr>
        <w:pStyle w:val="HoofdtekstJohannesbrief"/>
        <w:rPr>
          <w:shd w:val="clear" w:color="auto" w:fill="FFFFFF"/>
          <w:lang w:val="nl-NL"/>
        </w:rPr>
      </w:pPr>
    </w:p>
    <w:p w14:paraId="3B28786B" w14:textId="77777777" w:rsidR="00C022B5" w:rsidRPr="00C022B5" w:rsidRDefault="00C022B5" w:rsidP="00C022B5">
      <w:pPr>
        <w:pStyle w:val="HoofdtekstJohannesbrief"/>
        <w:rPr>
          <w:b/>
          <w:bCs/>
          <w:shd w:val="clear" w:color="auto" w:fill="FFFFFF"/>
          <w:lang w:val="nl-NL"/>
        </w:rPr>
      </w:pPr>
      <w:r w:rsidRPr="00C022B5">
        <w:rPr>
          <w:b/>
          <w:bCs/>
          <w:shd w:val="clear" w:color="auto" w:fill="FFFFFF"/>
          <w:lang w:val="nl-NL"/>
        </w:rPr>
        <w:lastRenderedPageBreak/>
        <w:t>Wake voor Vluchtelingen 14 en 15 juni 2025</w:t>
      </w:r>
    </w:p>
    <w:p w14:paraId="37186E6A" w14:textId="1F70AC0A" w:rsidR="00F247B1" w:rsidRDefault="00F247B1" w:rsidP="00C022B5">
      <w:pPr>
        <w:pStyle w:val="HoofdtekstJohannesbrief"/>
        <w:rPr>
          <w:shd w:val="clear" w:color="auto" w:fill="FFFFFF"/>
          <w:lang w:val="nl-NL"/>
        </w:rPr>
      </w:pPr>
    </w:p>
    <w:p w14:paraId="18263A16" w14:textId="1651EB8A" w:rsidR="00C022B5" w:rsidRPr="00C022B5" w:rsidRDefault="00C022B5" w:rsidP="00C022B5">
      <w:pPr>
        <w:pStyle w:val="HoofdtekstJohannesbrief"/>
        <w:rPr>
          <w:shd w:val="clear" w:color="auto" w:fill="FFFFFF"/>
          <w:lang w:val="nl-NL"/>
        </w:rPr>
      </w:pPr>
      <w:r w:rsidRPr="00C022B5">
        <w:rPr>
          <w:shd w:val="clear" w:color="auto" w:fill="FFFFFF"/>
          <w:lang w:val="nl-NL"/>
        </w:rPr>
        <w:t>Het lijkt nog ver weg, maar het is zo weer juni. In het weekend van de landelijke Nacht van de Vluchteling wordt in de Johanneskerk weer een 24-uurs Wake voor Vluchtelingen gehouden. De Wake wordt georganiseerd door verschillende Amersfoortse kerken samen met Amnesty Amersfoort. Dit jaar voor de vierde keer, en steeds meer kerken en geloofsgemeenschappen sluiten aan.</w:t>
      </w:r>
    </w:p>
    <w:p w14:paraId="0363ED72" w14:textId="77777777" w:rsidR="00EA5881" w:rsidRDefault="00C022B5" w:rsidP="00C022B5">
      <w:pPr>
        <w:pStyle w:val="HoofdtekstJohannesbrief"/>
        <w:rPr>
          <w:shd w:val="clear" w:color="auto" w:fill="FFFFFF"/>
          <w:lang w:val="nl-NL"/>
        </w:rPr>
      </w:pPr>
      <w:r w:rsidRPr="00C022B5">
        <w:rPr>
          <w:i/>
          <w:iCs/>
          <w:shd w:val="clear" w:color="auto" w:fill="FFFFFF"/>
          <w:lang w:val="nl-NL"/>
        </w:rPr>
        <w:t>Meer nieuws volgt in de Johannesbrief van mei en juni!</w:t>
      </w:r>
      <w:r w:rsidR="00F247B1" w:rsidRPr="00F247B1">
        <w:rPr>
          <w:shd w:val="clear" w:color="auto" w:fill="FFFFFF"/>
          <w:lang w:val="nl-NL"/>
        </w:rPr>
        <w:t xml:space="preserve"> </w:t>
      </w:r>
    </w:p>
    <w:p w14:paraId="0D8F258D" w14:textId="4732D00A" w:rsidR="00C022B5" w:rsidRDefault="00F247B1" w:rsidP="00C022B5">
      <w:pPr>
        <w:pStyle w:val="HoofdtekstJohannesbrief"/>
        <w:rPr>
          <w:i/>
          <w:iCs/>
          <w:shd w:val="clear" w:color="auto" w:fill="FFFFFF"/>
          <w:lang w:val="nl-NL"/>
        </w:rPr>
      </w:pPr>
      <w:r w:rsidRPr="008A77B7">
        <w:rPr>
          <w:shd w:val="clear" w:color="auto" w:fill="FFFFFF"/>
          <w:lang w:val="nl-NL"/>
        </w:rPr>
        <w:fldChar w:fldCharType="begin"/>
      </w:r>
      <w:r w:rsidRPr="008A77B7">
        <w:rPr>
          <w:shd w:val="clear" w:color="auto" w:fill="FFFFFF"/>
          <w:lang w:val="nl-NL"/>
        </w:rPr>
        <w:instrText xml:space="preserve"> INCLUDEPICTURE "https://www.protestantsekerkdenhaag.nl/uploads/klant528/Wake_voor_vluchtelingen.JPG" \* MERGEFORMATINET </w:instrText>
      </w:r>
      <w:r w:rsidRPr="008A77B7">
        <w:rPr>
          <w:shd w:val="clear" w:color="auto" w:fill="FFFFFF"/>
          <w:lang w:val="nl-NL"/>
        </w:rPr>
        <w:fldChar w:fldCharType="separate"/>
      </w:r>
      <w:r w:rsidRPr="008A77B7">
        <w:rPr>
          <w:shd w:val="clear" w:color="auto" w:fill="FFFFFF"/>
          <w:lang w:val="nl-NL"/>
        </w:rPr>
        <w:fldChar w:fldCharType="end"/>
      </w:r>
    </w:p>
    <w:p w14:paraId="3781FD7A" w14:textId="323C1D0A" w:rsidR="00F247B1" w:rsidRPr="00C022B5" w:rsidRDefault="00EA5881" w:rsidP="00C022B5">
      <w:pPr>
        <w:pStyle w:val="HoofdtekstJohannesbrief"/>
        <w:rPr>
          <w:i/>
          <w:iCs/>
          <w:shd w:val="clear" w:color="auto" w:fill="FFFFFF"/>
          <w:lang w:val="nl-NL"/>
        </w:rPr>
      </w:pPr>
      <w:r w:rsidRPr="008A77B7">
        <w:rPr>
          <w:noProof/>
          <w:shd w:val="clear" w:color="auto" w:fill="FFFFFF"/>
          <w:lang w:val="nl-NL"/>
        </w:rPr>
        <w:drawing>
          <wp:anchor distT="0" distB="0" distL="114300" distR="114300" simplePos="0" relativeHeight="251709440" behindDoc="0" locked="0" layoutInCell="1" allowOverlap="1" wp14:anchorId="438BAF0A" wp14:editId="2B98F1C7">
            <wp:simplePos x="0" y="0"/>
            <wp:positionH relativeFrom="column">
              <wp:posOffset>456565</wp:posOffset>
            </wp:positionH>
            <wp:positionV relativeFrom="paragraph">
              <wp:posOffset>-17532</wp:posOffset>
            </wp:positionV>
            <wp:extent cx="2326640" cy="1549400"/>
            <wp:effectExtent l="0" t="0" r="0" b="0"/>
            <wp:wrapSquare wrapText="bothSides"/>
            <wp:docPr id="1533297405" name="Afbeelding 4" descr="Protestantse Kerk Den 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stantse Kerk Den Haa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664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2AA6D" w14:textId="449F66EB" w:rsidR="00C022B5" w:rsidRDefault="00C022B5" w:rsidP="00473D2A">
      <w:pPr>
        <w:pStyle w:val="HoofdtekstJohannesbrief"/>
        <w:rPr>
          <w:shd w:val="clear" w:color="auto" w:fill="FFFFFF"/>
          <w:lang w:val="nl-NL"/>
        </w:rPr>
      </w:pPr>
    </w:p>
    <w:p w14:paraId="336DFF4E" w14:textId="77777777" w:rsidR="00160C46" w:rsidRPr="00BB47C6" w:rsidRDefault="00160C46" w:rsidP="00B3283A">
      <w:pPr>
        <w:pStyle w:val="HoofdtekstJohannesbrief"/>
        <w:rPr>
          <w:shd w:val="clear" w:color="auto" w:fill="FFFFFF"/>
          <w:lang w:val="nl-NL"/>
        </w:rPr>
        <w:sectPr w:rsidR="00160C46" w:rsidRPr="00BB47C6" w:rsidSect="00FD0A5E">
          <w:type w:val="continuous"/>
          <w:pgSz w:w="11901" w:h="16817"/>
          <w:pgMar w:top="1400" w:right="1202" w:bottom="1400" w:left="1202" w:header="709" w:footer="709" w:gutter="0"/>
          <w:cols w:num="2" w:space="709"/>
          <w:docGrid w:linePitch="360"/>
        </w:sectPr>
      </w:pPr>
    </w:p>
    <w:p w14:paraId="656F5042" w14:textId="77777777" w:rsidR="00C022B5" w:rsidRDefault="00C022B5" w:rsidP="00160C46">
      <w:pPr>
        <w:pStyle w:val="KOPTEKST1"/>
        <w:rPr>
          <w:shd w:val="clear" w:color="auto" w:fill="FFFFFF"/>
          <w:lang w:val="nl-NL"/>
        </w:rPr>
      </w:pPr>
    </w:p>
    <w:p w14:paraId="6B2336AB" w14:textId="54C6B089" w:rsidR="00062608" w:rsidRPr="00BB47C6" w:rsidRDefault="00160C46" w:rsidP="00160C46">
      <w:pPr>
        <w:pStyle w:val="KOPTEKST1"/>
        <w:rPr>
          <w:shd w:val="clear" w:color="auto" w:fill="FFFFFF"/>
          <w:lang w:val="nl-NL"/>
        </w:rPr>
      </w:pPr>
      <w:r w:rsidRPr="00BB47C6">
        <w:rPr>
          <w:shd w:val="clear" w:color="auto" w:fill="FFFFFF"/>
          <w:lang w:val="nl-NL"/>
        </w:rPr>
        <w:t>GEMEENTENIEUWS</w:t>
      </w:r>
    </w:p>
    <w:p w14:paraId="40F53ACD" w14:textId="77777777" w:rsidR="00062608" w:rsidRPr="00BB47C6" w:rsidRDefault="00160C46" w:rsidP="00473D2A">
      <w:pPr>
        <w:pStyle w:val="HoofdtekstJohannesbrief"/>
        <w:rPr>
          <w:shd w:val="clear" w:color="auto" w:fill="FFFFFF"/>
          <w:lang w:val="nl-NL"/>
        </w:rPr>
      </w:pPr>
      <w:r>
        <w:rPr>
          <w:b/>
          <w:bCs/>
          <w:noProof/>
        </w:rPr>
        <mc:AlternateContent>
          <mc:Choice Requires="wps">
            <w:drawing>
              <wp:anchor distT="0" distB="0" distL="114300" distR="114300" simplePos="0" relativeHeight="251676672" behindDoc="0" locked="0" layoutInCell="1" allowOverlap="1" wp14:anchorId="76015F83" wp14:editId="2DBA2192">
                <wp:simplePos x="0" y="0"/>
                <wp:positionH relativeFrom="column">
                  <wp:posOffset>0</wp:posOffset>
                </wp:positionH>
                <wp:positionV relativeFrom="paragraph">
                  <wp:posOffset>12065</wp:posOffset>
                </wp:positionV>
                <wp:extent cx="6212205" cy="0"/>
                <wp:effectExtent l="0" t="12700" r="36195" b="25400"/>
                <wp:wrapNone/>
                <wp:docPr id="14" name="Rechte verbindingslijn 14"/>
                <wp:cNvGraphicFramePr/>
                <a:graphic xmlns:a="http://schemas.openxmlformats.org/drawingml/2006/main">
                  <a:graphicData uri="http://schemas.microsoft.com/office/word/2010/wordprocessingShape">
                    <wps:wsp>
                      <wps:cNvCnPr/>
                      <wps:spPr>
                        <a:xfrm>
                          <a:off x="0" y="0"/>
                          <a:ext cx="6212205" cy="0"/>
                        </a:xfrm>
                        <a:prstGeom prst="line">
                          <a:avLst/>
                        </a:prstGeom>
                        <a:ln w="381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9D542" id="Rechte verbindingslijn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89.1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" strokecolor="#a7a7a7" strokeweight="3pt">
                <v:stroke joinstyle="miter"/>
              </v:line>
            </w:pict>
          </mc:Fallback>
        </mc:AlternateContent>
      </w:r>
    </w:p>
    <w:p w14:paraId="1ADDADE8" w14:textId="77777777" w:rsidR="00667A85" w:rsidRPr="00BB47C6" w:rsidRDefault="00667A85" w:rsidP="00473D2A">
      <w:pPr>
        <w:pStyle w:val="HoofdtekstJohannesbrief"/>
        <w:rPr>
          <w:shd w:val="clear" w:color="auto" w:fill="FFFFFF"/>
          <w:lang w:val="nl-NL"/>
        </w:rPr>
        <w:sectPr w:rsidR="00667A85" w:rsidRPr="00BB47C6" w:rsidSect="00667A85">
          <w:type w:val="continuous"/>
          <w:pgSz w:w="11901" w:h="16817"/>
          <w:pgMar w:top="1400" w:right="1202" w:bottom="1400" w:left="1202" w:header="709" w:footer="709" w:gutter="0"/>
          <w:cols w:space="709"/>
          <w:docGrid w:linePitch="360"/>
        </w:sectPr>
      </w:pPr>
    </w:p>
    <w:p w14:paraId="4565522E" w14:textId="08D99381" w:rsidR="00062608" w:rsidRPr="00BB47C6" w:rsidRDefault="00CC4BB4" w:rsidP="00A45319">
      <w:pPr>
        <w:pStyle w:val="ONDERTITELJohannesbrief"/>
        <w:rPr>
          <w:shd w:val="clear" w:color="auto" w:fill="FFFFFF"/>
          <w:lang w:val="nl-NL"/>
        </w:rPr>
      </w:pPr>
      <w:r>
        <w:rPr>
          <w:shd w:val="clear" w:color="auto" w:fill="FFFFFF"/>
          <w:lang w:val="nl-NL"/>
        </w:rPr>
        <w:t>BESTUURLIJKE ZAKEN</w:t>
      </w:r>
    </w:p>
    <w:p w14:paraId="0D17C6A6" w14:textId="77777777" w:rsidR="00AA1480" w:rsidRPr="00AA1480" w:rsidRDefault="00AA1480" w:rsidP="00AA1480">
      <w:pPr>
        <w:pStyle w:val="HoofdtekstJohannesbrief"/>
        <w:rPr>
          <w:shd w:val="clear" w:color="auto" w:fill="FFFFFF"/>
          <w:lang w:val="nl-NL"/>
        </w:rPr>
      </w:pPr>
      <w:r w:rsidRPr="00AA1480">
        <w:rPr>
          <w:shd w:val="clear" w:color="auto" w:fill="FFFFFF"/>
          <w:lang w:val="nl-NL"/>
        </w:rPr>
        <w:t>In maart besprak de kerkenraad de gebruikelijke onderwerpen, zoals voor- en nabespreken van de kerkdiensten en welke nieuwe vrijwilligers er zijn voor welke klussen (Katinka voor coördinatie bloemen).</w:t>
      </w:r>
    </w:p>
    <w:p w14:paraId="642C9483" w14:textId="77777777" w:rsidR="00AA1480" w:rsidRPr="00AA1480" w:rsidRDefault="00AA1480" w:rsidP="00AA1480">
      <w:pPr>
        <w:pStyle w:val="HoofdtekstJohannesbrief"/>
        <w:rPr>
          <w:shd w:val="clear" w:color="auto" w:fill="FFFFFF"/>
          <w:lang w:val="nl-NL"/>
        </w:rPr>
      </w:pPr>
    </w:p>
    <w:p w14:paraId="1D4A4700" w14:textId="77777777" w:rsidR="00AA1480" w:rsidRPr="00AA1480" w:rsidRDefault="00AA1480" w:rsidP="00AA1480">
      <w:pPr>
        <w:pStyle w:val="HoofdtekstJohannesbrief"/>
        <w:rPr>
          <w:shd w:val="clear" w:color="auto" w:fill="FFFFFF"/>
          <w:lang w:val="nl-NL"/>
        </w:rPr>
      </w:pPr>
      <w:r w:rsidRPr="00AA1480">
        <w:rPr>
          <w:shd w:val="clear" w:color="auto" w:fill="FFFFFF"/>
          <w:lang w:val="nl-NL"/>
        </w:rPr>
        <w:t xml:space="preserve">Bijzondere onderwerpen waren natuurlijk het contract met onze nieuwe predikant Hannah </w:t>
      </w:r>
      <w:proofErr w:type="spellStart"/>
      <w:r w:rsidRPr="00AA1480">
        <w:rPr>
          <w:shd w:val="clear" w:color="auto" w:fill="FFFFFF"/>
          <w:lang w:val="nl-NL"/>
        </w:rPr>
        <w:t>Westerink</w:t>
      </w:r>
      <w:proofErr w:type="spellEnd"/>
      <w:r w:rsidRPr="00AA1480">
        <w:rPr>
          <w:shd w:val="clear" w:color="auto" w:fill="FFFFFF"/>
          <w:lang w:val="nl-NL"/>
        </w:rPr>
        <w:t xml:space="preserve"> en haar huisvesting. Voor dit laatste hebben Kees en Jan gezorgd, waarbij een tip van Katinka de gouden tip bleek. Voor Hannah heeft de Johanneskerk een appartement gehuurd in </w:t>
      </w:r>
      <w:proofErr w:type="spellStart"/>
      <w:r w:rsidRPr="00AA1480">
        <w:rPr>
          <w:shd w:val="clear" w:color="auto" w:fill="FFFFFF"/>
          <w:lang w:val="nl-NL"/>
        </w:rPr>
        <w:t>Emiclaer</w:t>
      </w:r>
      <w:proofErr w:type="spellEnd"/>
      <w:r w:rsidRPr="00AA1480">
        <w:rPr>
          <w:shd w:val="clear" w:color="auto" w:fill="FFFFFF"/>
          <w:lang w:val="nl-NL"/>
        </w:rPr>
        <w:t xml:space="preserve"> als pastorie, en Hannah huurt die weer van de kerk. Ook procedureel en administratief zijn alle handelingen met de PKN naar tevredenheid afgerond.</w:t>
      </w:r>
      <w:r w:rsidRPr="00AA1480">
        <w:rPr>
          <w:shd w:val="clear" w:color="auto" w:fill="FFFFFF"/>
          <w:lang w:val="nl-NL"/>
        </w:rPr>
        <w:br/>
        <w:t xml:space="preserve">De intrededienst van Hannah is op </w:t>
      </w:r>
      <w:r w:rsidRPr="00AA1480">
        <w:rPr>
          <w:b/>
          <w:bCs/>
          <w:shd w:val="clear" w:color="auto" w:fill="FFFFFF"/>
          <w:lang w:val="nl-NL"/>
        </w:rPr>
        <w:t>zondag 25 mei om 15 uur</w:t>
      </w:r>
      <w:r w:rsidRPr="00AA1480">
        <w:rPr>
          <w:shd w:val="clear" w:color="auto" w:fill="FFFFFF"/>
          <w:lang w:val="nl-NL"/>
        </w:rPr>
        <w:t>. Er is dan ’s morgens geen dienst.</w:t>
      </w:r>
    </w:p>
    <w:p w14:paraId="45928392" w14:textId="77777777" w:rsidR="00AA1480" w:rsidRPr="00AA1480" w:rsidRDefault="00AA1480" w:rsidP="00AA1480">
      <w:pPr>
        <w:pStyle w:val="HoofdtekstJohannesbrief"/>
        <w:rPr>
          <w:shd w:val="clear" w:color="auto" w:fill="FFFFFF"/>
          <w:lang w:val="nl-NL"/>
        </w:rPr>
      </w:pPr>
    </w:p>
    <w:p w14:paraId="20CE5733" w14:textId="77777777" w:rsidR="00AA1480" w:rsidRPr="00AA1480" w:rsidRDefault="00AA1480" w:rsidP="00AA1480">
      <w:pPr>
        <w:pStyle w:val="HoofdtekstJohannesbrief"/>
        <w:rPr>
          <w:shd w:val="clear" w:color="auto" w:fill="FFFFFF"/>
          <w:lang w:val="nl-NL"/>
        </w:rPr>
      </w:pPr>
      <w:r w:rsidRPr="00AA1480">
        <w:rPr>
          <w:shd w:val="clear" w:color="auto" w:fill="FFFFFF"/>
          <w:lang w:val="nl-NL"/>
        </w:rPr>
        <w:t xml:space="preserve">De kerkenraad heeft de jaarvergadering voorbereid. Omdat we verwachten dat de “zakelijke” onderwerpen redelijk snel afgehandeld kunnen worden, is er tijd voor een inhoudelijk gesprek. Dat zal gaan over kerkasiel, de argumenten </w:t>
      </w:r>
      <w:proofErr w:type="gramStart"/>
      <w:r w:rsidRPr="00AA1480">
        <w:rPr>
          <w:shd w:val="clear" w:color="auto" w:fill="FFFFFF"/>
          <w:lang w:val="nl-NL"/>
        </w:rPr>
        <w:t>er voor</w:t>
      </w:r>
      <w:proofErr w:type="gramEnd"/>
      <w:r w:rsidRPr="00AA1480">
        <w:rPr>
          <w:shd w:val="clear" w:color="auto" w:fill="FFFFFF"/>
          <w:lang w:val="nl-NL"/>
        </w:rPr>
        <w:t xml:space="preserve"> en </w:t>
      </w:r>
      <w:proofErr w:type="gramStart"/>
      <w:r w:rsidRPr="00AA1480">
        <w:rPr>
          <w:shd w:val="clear" w:color="auto" w:fill="FFFFFF"/>
          <w:lang w:val="nl-NL"/>
        </w:rPr>
        <w:t>er tegen</w:t>
      </w:r>
      <w:proofErr w:type="gramEnd"/>
      <w:r w:rsidRPr="00AA1480">
        <w:rPr>
          <w:shd w:val="clear" w:color="auto" w:fill="FFFFFF"/>
          <w:lang w:val="nl-NL"/>
        </w:rPr>
        <w:t xml:space="preserve">. Bij het verschijnen van dit nummer is de jaarvergadering al geweest. </w:t>
      </w:r>
    </w:p>
    <w:p w14:paraId="375CE49A" w14:textId="01BAAB89" w:rsidR="006E0299" w:rsidRPr="0039395C" w:rsidRDefault="006E0299" w:rsidP="006E0299">
      <w:pPr>
        <w:pStyle w:val="ONDERTITELJohannesbrief"/>
        <w:rPr>
          <w:shd w:val="clear" w:color="auto" w:fill="FFFFFF"/>
          <w:lang w:val="nl-NL"/>
        </w:rPr>
      </w:pPr>
      <w:r w:rsidRPr="0039395C">
        <w:rPr>
          <w:shd w:val="clear" w:color="auto" w:fill="FFFFFF"/>
          <w:lang w:val="nl-NL"/>
        </w:rPr>
        <w:br w:type="column"/>
      </w:r>
    </w:p>
    <w:p w14:paraId="26F40D3B" w14:textId="622EC588" w:rsidR="00AA1480" w:rsidRPr="00AA1480" w:rsidRDefault="00AA1480" w:rsidP="00AA1480">
      <w:pPr>
        <w:pStyle w:val="HoofdtekstJohannesbrief"/>
        <w:rPr>
          <w:shd w:val="clear" w:color="auto" w:fill="FFFFFF"/>
          <w:lang w:val="nl-NL"/>
        </w:rPr>
      </w:pPr>
      <w:r w:rsidRPr="00AA1480">
        <w:rPr>
          <w:shd w:val="clear" w:color="auto" w:fill="FFFFFF"/>
          <w:lang w:val="nl-NL"/>
        </w:rPr>
        <w:t xml:space="preserve">Het Johannesweekend is geëvalueerd. Volgend jaar is het weekend op </w:t>
      </w:r>
      <w:r w:rsidRPr="00AA1480">
        <w:rPr>
          <w:b/>
          <w:bCs/>
          <w:shd w:val="clear" w:color="auto" w:fill="FFFFFF"/>
          <w:lang w:val="nl-NL"/>
        </w:rPr>
        <w:t>24 en 25 januari 2026</w:t>
      </w:r>
      <w:r w:rsidRPr="00AA1480">
        <w:rPr>
          <w:shd w:val="clear" w:color="auto" w:fill="FFFFFF"/>
          <w:lang w:val="nl-NL"/>
        </w:rPr>
        <w:t>.</w:t>
      </w:r>
    </w:p>
    <w:p w14:paraId="7BAC51C5" w14:textId="77777777" w:rsidR="00AA1480" w:rsidRPr="00AA1480" w:rsidRDefault="00AA1480" w:rsidP="00AA1480">
      <w:pPr>
        <w:pStyle w:val="HoofdtekstJohannesbrief"/>
        <w:rPr>
          <w:shd w:val="clear" w:color="auto" w:fill="FFFFFF"/>
          <w:lang w:val="nl-NL"/>
        </w:rPr>
      </w:pPr>
      <w:r w:rsidRPr="00AA1480">
        <w:rPr>
          <w:shd w:val="clear" w:color="auto" w:fill="FFFFFF"/>
          <w:lang w:val="nl-NL"/>
        </w:rPr>
        <w:t xml:space="preserve">De kerkenraad heeft met het Adviescollege gesproken over de bestuurskracht binnen de Johanneskerk. Dit is een onderwerp waar veel kanten aan zitten, en we zijn er voorlopig nog niet over uitgepraat. </w:t>
      </w:r>
    </w:p>
    <w:p w14:paraId="1CC9DB65" w14:textId="77777777" w:rsidR="00AA1480" w:rsidRPr="00AA1480" w:rsidRDefault="00AA1480" w:rsidP="00AA1480">
      <w:pPr>
        <w:pStyle w:val="HoofdtekstJohannesbrief"/>
        <w:rPr>
          <w:shd w:val="clear" w:color="auto" w:fill="FFFFFF"/>
          <w:lang w:val="nl-NL"/>
        </w:rPr>
      </w:pPr>
      <w:r w:rsidRPr="00AA1480">
        <w:rPr>
          <w:shd w:val="clear" w:color="auto" w:fill="FFFFFF"/>
          <w:lang w:val="nl-NL"/>
        </w:rPr>
        <w:t xml:space="preserve">Voor Café Veerkracht is zoals bekend Remco van </w:t>
      </w:r>
      <w:proofErr w:type="spellStart"/>
      <w:r w:rsidRPr="00AA1480">
        <w:rPr>
          <w:shd w:val="clear" w:color="auto" w:fill="FFFFFF"/>
          <w:lang w:val="nl-NL"/>
        </w:rPr>
        <w:t>Mulligen</w:t>
      </w:r>
      <w:proofErr w:type="spellEnd"/>
      <w:r w:rsidRPr="00AA1480">
        <w:rPr>
          <w:shd w:val="clear" w:color="auto" w:fill="FFFFFF"/>
          <w:lang w:val="nl-NL"/>
        </w:rPr>
        <w:t xml:space="preserve"> tijdelijk aangetrokken om als coördinator het gat tot de komst van Hannah </w:t>
      </w:r>
      <w:proofErr w:type="spellStart"/>
      <w:r w:rsidRPr="00AA1480">
        <w:rPr>
          <w:shd w:val="clear" w:color="auto" w:fill="FFFFFF"/>
          <w:lang w:val="nl-NL"/>
        </w:rPr>
        <w:t>Westerink</w:t>
      </w:r>
      <w:proofErr w:type="spellEnd"/>
      <w:r w:rsidRPr="00AA1480">
        <w:rPr>
          <w:shd w:val="clear" w:color="auto" w:fill="FFFFFF"/>
          <w:lang w:val="nl-NL"/>
        </w:rPr>
        <w:t xml:space="preserve"> op te vullen. In aanvulling daarop heeft Elise Folmer tot de zomer een kleine aanstelling gekregen om het pioniersteam te ondersteunen. </w:t>
      </w:r>
    </w:p>
    <w:p w14:paraId="06F269AB" w14:textId="77777777" w:rsidR="00AA1480" w:rsidRPr="00AA1480" w:rsidRDefault="00AA1480" w:rsidP="00AA1480">
      <w:pPr>
        <w:pStyle w:val="HoofdtekstJohannesbrief"/>
        <w:rPr>
          <w:shd w:val="clear" w:color="auto" w:fill="FFFFFF"/>
          <w:lang w:val="nl-NL"/>
        </w:rPr>
      </w:pPr>
    </w:p>
    <w:p w14:paraId="1CCC6C89" w14:textId="77777777" w:rsidR="00AA1480" w:rsidRPr="00AA1480" w:rsidRDefault="00AA1480" w:rsidP="00AA1480">
      <w:pPr>
        <w:pStyle w:val="HoofdtekstJohannesbrief"/>
        <w:rPr>
          <w:shd w:val="clear" w:color="auto" w:fill="FFFFFF"/>
          <w:lang w:val="nl-NL"/>
        </w:rPr>
      </w:pPr>
      <w:r w:rsidRPr="00AA1480">
        <w:rPr>
          <w:shd w:val="clear" w:color="auto" w:fill="FFFFFF"/>
          <w:lang w:val="nl-NL"/>
        </w:rPr>
        <w:t xml:space="preserve">Laura van Rossum du </w:t>
      </w:r>
      <w:proofErr w:type="spellStart"/>
      <w:r w:rsidRPr="00AA1480">
        <w:rPr>
          <w:shd w:val="clear" w:color="auto" w:fill="FFFFFF"/>
          <w:lang w:val="nl-NL"/>
        </w:rPr>
        <w:t>Chattel</w:t>
      </w:r>
      <w:proofErr w:type="spellEnd"/>
      <w:r w:rsidRPr="00AA1480">
        <w:rPr>
          <w:shd w:val="clear" w:color="auto" w:fill="FFFFFF"/>
          <w:lang w:val="nl-NL"/>
        </w:rPr>
        <w:t>, secretaris</w:t>
      </w:r>
    </w:p>
    <w:p w14:paraId="696C8C13" w14:textId="77777777" w:rsidR="00AA1480" w:rsidRPr="00AA1480" w:rsidRDefault="00AA1480" w:rsidP="00AA1480">
      <w:pPr>
        <w:pStyle w:val="HoofdtekstJohannesbrief"/>
        <w:rPr>
          <w:i/>
          <w:iCs/>
          <w:shd w:val="clear" w:color="auto" w:fill="FFFFFF"/>
          <w:lang w:val="nl-NL"/>
        </w:rPr>
      </w:pPr>
      <w:r w:rsidRPr="00AA1480">
        <w:rPr>
          <w:i/>
          <w:iCs/>
          <w:shd w:val="clear" w:color="auto" w:fill="FFFFFF"/>
          <w:lang w:val="nl-NL"/>
        </w:rPr>
        <w:t xml:space="preserve">Wil je meer weten over het werk van de kerkenraad? Bel of mail dan naar </w:t>
      </w:r>
      <w:hyperlink r:id="rId16" w:history="1">
        <w:r w:rsidRPr="00AA1480">
          <w:rPr>
            <w:rStyle w:val="Hyperlink"/>
            <w:i/>
            <w:iCs/>
            <w:shd w:val="clear" w:color="auto" w:fill="FFFFFF"/>
            <w:lang w:val="nl-NL"/>
          </w:rPr>
          <w:t>secretaris@johanneskerk.nl</w:t>
        </w:r>
      </w:hyperlink>
      <w:r w:rsidRPr="00AA1480">
        <w:rPr>
          <w:i/>
          <w:iCs/>
          <w:shd w:val="clear" w:color="auto" w:fill="FFFFFF"/>
          <w:lang w:val="nl-NL"/>
        </w:rPr>
        <w:t xml:space="preserve"> of 06 1587 5667.</w:t>
      </w:r>
    </w:p>
    <w:p w14:paraId="5B0E91B1" w14:textId="4DC15647" w:rsidR="004A4819" w:rsidRPr="0039395C" w:rsidRDefault="00A6123B" w:rsidP="00473D2A">
      <w:pPr>
        <w:pStyle w:val="HoofdtekstJohannesbrief"/>
        <w:rPr>
          <w:shd w:val="clear" w:color="auto" w:fill="FFFFFF"/>
          <w:lang w:val="nl-NL"/>
        </w:rPr>
      </w:pPr>
      <w:r w:rsidRPr="0039395C">
        <w:rPr>
          <w:shd w:val="clear" w:color="auto" w:fill="FFFFFF"/>
          <w:lang w:val="nl-NL"/>
        </w:rPr>
        <w:t xml:space="preserve">." </w:t>
      </w:r>
    </w:p>
    <w:p w14:paraId="58F80B1E" w14:textId="77777777" w:rsidR="00FA71AD" w:rsidRPr="0039395C" w:rsidRDefault="00FA71AD" w:rsidP="00473D2A">
      <w:pPr>
        <w:pStyle w:val="HoofdtekstJohannesbrief"/>
        <w:rPr>
          <w:shd w:val="clear" w:color="auto" w:fill="FFFFFF"/>
          <w:lang w:val="nl-NL"/>
        </w:rPr>
      </w:pPr>
    </w:p>
    <w:p w14:paraId="4D5CF8F7" w14:textId="77777777" w:rsidR="00066C15" w:rsidRPr="0039395C" w:rsidRDefault="00066C15" w:rsidP="00473D2A">
      <w:pPr>
        <w:pStyle w:val="HoofdtekstJohannesbrief"/>
        <w:rPr>
          <w:shd w:val="clear" w:color="auto" w:fill="FFFFFF"/>
          <w:lang w:val="nl-NL"/>
        </w:rPr>
      </w:pPr>
    </w:p>
    <w:p w14:paraId="4B94FA2D" w14:textId="77777777" w:rsidR="00066C15" w:rsidRPr="0039395C" w:rsidRDefault="00066C15" w:rsidP="00473D2A">
      <w:pPr>
        <w:pStyle w:val="HoofdtekstJohannesbrief"/>
        <w:rPr>
          <w:shd w:val="clear" w:color="auto" w:fill="FFFFFF"/>
          <w:lang w:val="nl-NL"/>
        </w:rPr>
      </w:pPr>
    </w:p>
    <w:p w14:paraId="365D8451" w14:textId="77777777" w:rsidR="00066C15" w:rsidRPr="0039395C" w:rsidRDefault="00066C15" w:rsidP="00473D2A">
      <w:pPr>
        <w:pStyle w:val="HoofdtekstJohannesbrief"/>
        <w:rPr>
          <w:shd w:val="clear" w:color="auto" w:fill="FFFFFF"/>
          <w:lang w:val="nl-NL"/>
        </w:rPr>
      </w:pPr>
    </w:p>
    <w:p w14:paraId="2EB5EB6B" w14:textId="77777777" w:rsidR="006E0299" w:rsidRDefault="006E0299" w:rsidP="00066C15">
      <w:pPr>
        <w:pStyle w:val="HoofdtekstJohannesbrief"/>
        <w:rPr>
          <w:shd w:val="clear" w:color="auto" w:fill="FFFFFF"/>
          <w:lang w:val="nl-NL"/>
        </w:rPr>
        <w:sectPr w:rsidR="006E0299" w:rsidSect="00A45319">
          <w:type w:val="continuous"/>
          <w:pgSz w:w="11901" w:h="16817"/>
          <w:pgMar w:top="1400" w:right="1202" w:bottom="1400" w:left="1202" w:header="709" w:footer="709" w:gutter="0"/>
          <w:cols w:num="2" w:space="709"/>
          <w:docGrid w:linePitch="360"/>
        </w:sectPr>
      </w:pPr>
    </w:p>
    <w:p w14:paraId="24CE3F2B" w14:textId="77777777" w:rsidR="006E0299" w:rsidRDefault="006E0299" w:rsidP="00066C15">
      <w:pPr>
        <w:pStyle w:val="HoofdtekstJohannesbrief"/>
        <w:rPr>
          <w:shd w:val="clear" w:color="auto" w:fill="FFFFFF"/>
          <w:lang w:val="nl-NL"/>
        </w:rPr>
      </w:pPr>
    </w:p>
    <w:p w14:paraId="763A1EA1" w14:textId="77777777" w:rsidR="006E0299" w:rsidRDefault="006E0299">
      <w:pPr>
        <w:rPr>
          <w:rFonts w:cstheme="minorHAnsi"/>
          <w:sz w:val="22"/>
          <w:szCs w:val="22"/>
          <w:shd w:val="clear" w:color="auto" w:fill="FFFFFF"/>
        </w:rPr>
      </w:pPr>
      <w:r>
        <w:rPr>
          <w:shd w:val="clear" w:color="auto" w:fill="FFFFFF"/>
        </w:rPr>
        <w:br w:type="page"/>
      </w:r>
    </w:p>
    <w:p w14:paraId="40314A08" w14:textId="56C856A6" w:rsidR="00066C15" w:rsidRPr="0039395C" w:rsidRDefault="00B01D6E" w:rsidP="00B01D6E">
      <w:pPr>
        <w:pStyle w:val="ONDERTITELJohannesbrief"/>
        <w:rPr>
          <w:shd w:val="clear" w:color="auto" w:fill="FFFFFF"/>
          <w:lang w:val="nl-NL"/>
        </w:rPr>
      </w:pPr>
      <w:r w:rsidRPr="0039395C">
        <w:rPr>
          <w:shd w:val="clear" w:color="auto" w:fill="FFFFFF"/>
          <w:lang w:val="nl-NL"/>
        </w:rPr>
        <w:lastRenderedPageBreak/>
        <w:t>GEDICHT EMILY DICKINSON</w:t>
      </w:r>
    </w:p>
    <w:p w14:paraId="3DF1E082" w14:textId="77777777" w:rsidR="00066C15" w:rsidRPr="00066C15" w:rsidRDefault="00066C15" w:rsidP="00066C15">
      <w:pPr>
        <w:pStyle w:val="HoofdtekstJohannesbrief"/>
        <w:rPr>
          <w:i/>
          <w:iCs/>
          <w:shd w:val="clear" w:color="auto" w:fill="FFFFFF"/>
          <w:lang w:val="nl-NL"/>
        </w:rPr>
      </w:pPr>
    </w:p>
    <w:p w14:paraId="20F9A9C2" w14:textId="7949AA9F" w:rsidR="00066C15" w:rsidRPr="00066C15" w:rsidRDefault="00066C15" w:rsidP="00066C15">
      <w:pPr>
        <w:pStyle w:val="HoofdtekstJohannesbrief"/>
        <w:rPr>
          <w:shd w:val="clear" w:color="auto" w:fill="FFFFFF"/>
          <w:lang w:val="nl-NL"/>
        </w:rPr>
      </w:pPr>
      <w:r w:rsidRPr="00066C15">
        <w:rPr>
          <w:shd w:val="clear" w:color="auto" w:fill="FFFFFF"/>
          <w:lang w:val="nl-NL"/>
        </w:rPr>
        <w:t xml:space="preserve">Dit gedicht werd in de dienst met ds. </w:t>
      </w:r>
      <w:proofErr w:type="spellStart"/>
      <w:r w:rsidRPr="00066C15">
        <w:rPr>
          <w:shd w:val="clear" w:color="auto" w:fill="FFFFFF"/>
          <w:lang w:val="nl-NL"/>
        </w:rPr>
        <w:t>Fride</w:t>
      </w:r>
      <w:proofErr w:type="spellEnd"/>
      <w:r w:rsidRPr="00066C15">
        <w:rPr>
          <w:shd w:val="clear" w:color="auto" w:fill="FFFFFF"/>
          <w:lang w:val="nl-NL"/>
        </w:rPr>
        <w:t xml:space="preserve"> </w:t>
      </w:r>
      <w:proofErr w:type="spellStart"/>
      <w:r w:rsidRPr="00066C15">
        <w:rPr>
          <w:shd w:val="clear" w:color="auto" w:fill="FFFFFF"/>
          <w:lang w:val="nl-NL"/>
        </w:rPr>
        <w:t>Bonda</w:t>
      </w:r>
      <w:proofErr w:type="spellEnd"/>
      <w:r w:rsidRPr="00066C15">
        <w:rPr>
          <w:shd w:val="clear" w:color="auto" w:fill="FFFFFF"/>
          <w:lang w:val="nl-NL"/>
        </w:rPr>
        <w:t xml:space="preserve"> op 23 februari 2025 voorgelezen door Eric Kuijper. Het werd twee keer gelezen.</w:t>
      </w:r>
    </w:p>
    <w:p w14:paraId="5E857047" w14:textId="77777777" w:rsidR="00066C15" w:rsidRDefault="00066C15" w:rsidP="00473D2A">
      <w:pPr>
        <w:pStyle w:val="HoofdtekstJohannesbrief"/>
        <w:rPr>
          <w:shd w:val="clear" w:color="auto" w:fill="FFFFFF"/>
          <w:lang w:val="nl-NL"/>
        </w:rPr>
      </w:pPr>
    </w:p>
    <w:tbl>
      <w:tblPr>
        <w:tblStyle w:val="Tabelraster"/>
        <w:tblW w:w="0" w:type="auto"/>
        <w:tblLook w:val="04A0" w:firstRow="1" w:lastRow="0" w:firstColumn="1" w:lastColumn="0" w:noHBand="0" w:noVBand="1"/>
      </w:tblPr>
      <w:tblGrid>
        <w:gridCol w:w="9487"/>
      </w:tblGrid>
      <w:tr w:rsidR="00B01D6E" w14:paraId="7857D006" w14:textId="77777777" w:rsidTr="00B01D6E">
        <w:tc>
          <w:tcPr>
            <w:tcW w:w="9487" w:type="dxa"/>
          </w:tcPr>
          <w:p w14:paraId="44AF6CFE" w14:textId="77777777" w:rsidR="00B01D6E" w:rsidRDefault="00B01D6E" w:rsidP="00B01D6E">
            <w:pPr>
              <w:pStyle w:val="HoofdtekstJohannesbrief"/>
              <w:ind w:left="2124"/>
              <w:rPr>
                <w:i/>
                <w:iCs/>
                <w:shd w:val="clear" w:color="auto" w:fill="FFFFFF"/>
                <w:lang w:val="nl-NL"/>
              </w:rPr>
            </w:pPr>
          </w:p>
          <w:p w14:paraId="25A682B2" w14:textId="6B44AD0B" w:rsidR="00B01D6E" w:rsidRPr="00066C15" w:rsidRDefault="00B01D6E" w:rsidP="00B01D6E">
            <w:pPr>
              <w:pStyle w:val="HoofdtekstJohannesbrief"/>
              <w:ind w:left="2124"/>
              <w:rPr>
                <w:shd w:val="clear" w:color="auto" w:fill="FFFFFF"/>
                <w:lang w:val="nl-NL"/>
              </w:rPr>
            </w:pPr>
            <w:r w:rsidRPr="00066C15">
              <w:rPr>
                <w:i/>
                <w:iCs/>
                <w:shd w:val="clear" w:color="auto" w:fill="FFFFFF"/>
                <w:lang w:val="nl-NL"/>
              </w:rPr>
              <w:t>De Ziel moet altijd op een kier</w:t>
            </w:r>
            <w:r w:rsidRPr="00066C15">
              <w:rPr>
                <w:i/>
                <w:iCs/>
                <w:shd w:val="clear" w:color="auto" w:fill="FFFFFF"/>
                <w:lang w:val="nl-NL"/>
              </w:rPr>
              <w:br/>
              <w:t>dat als de Hemel aanklopt</w:t>
            </w:r>
            <w:r w:rsidRPr="00066C15">
              <w:rPr>
                <w:i/>
                <w:iCs/>
                <w:shd w:val="clear" w:color="auto" w:fill="FFFFFF"/>
                <w:lang w:val="nl-NL"/>
              </w:rPr>
              <w:br/>
              <w:t>hij niet hoeft wachten</w:t>
            </w:r>
            <w:r w:rsidRPr="00066C15">
              <w:rPr>
                <w:i/>
                <w:iCs/>
                <w:shd w:val="clear" w:color="auto" w:fill="FFFFFF"/>
                <w:lang w:val="nl-NL"/>
              </w:rPr>
              <w:br/>
              <w:t xml:space="preserve">of aarzelen dat hij </w:t>
            </w:r>
            <w:proofErr w:type="gramStart"/>
            <w:r w:rsidRPr="00066C15">
              <w:rPr>
                <w:i/>
                <w:iCs/>
                <w:shd w:val="clear" w:color="auto" w:fill="FFFFFF"/>
                <w:lang w:val="nl-NL"/>
              </w:rPr>
              <w:t>lastig valt</w:t>
            </w:r>
            <w:proofErr w:type="gramEnd"/>
          </w:p>
          <w:p w14:paraId="7FF0AF91" w14:textId="77777777" w:rsidR="00B01D6E" w:rsidRPr="00066C15" w:rsidRDefault="00B01D6E" w:rsidP="00B01D6E">
            <w:pPr>
              <w:pStyle w:val="HoofdtekstJohannesbrief"/>
              <w:ind w:left="2124"/>
              <w:rPr>
                <w:shd w:val="clear" w:color="auto" w:fill="FFFFFF"/>
                <w:lang w:val="nl-NL"/>
              </w:rPr>
            </w:pPr>
            <w:r w:rsidRPr="00066C15">
              <w:rPr>
                <w:i/>
                <w:iCs/>
                <w:shd w:val="clear" w:color="auto" w:fill="FFFFFF"/>
                <w:lang w:val="nl-NL"/>
              </w:rPr>
              <w:t> </w:t>
            </w:r>
          </w:p>
          <w:p w14:paraId="4F8C43C3" w14:textId="77777777" w:rsidR="00B01D6E" w:rsidRPr="00066C15" w:rsidRDefault="00B01D6E" w:rsidP="00B01D6E">
            <w:pPr>
              <w:pStyle w:val="HoofdtekstJohannesbrief"/>
              <w:ind w:left="2124"/>
              <w:rPr>
                <w:shd w:val="clear" w:color="auto" w:fill="FFFFFF"/>
                <w:lang w:val="nl-NL"/>
              </w:rPr>
            </w:pPr>
            <w:proofErr w:type="gramStart"/>
            <w:r w:rsidRPr="00066C15">
              <w:rPr>
                <w:i/>
                <w:iCs/>
                <w:shd w:val="clear" w:color="auto" w:fill="FFFFFF"/>
                <w:lang w:val="nl-NL"/>
              </w:rPr>
              <w:t>en</w:t>
            </w:r>
            <w:proofErr w:type="gramEnd"/>
            <w:r w:rsidRPr="00066C15">
              <w:rPr>
                <w:i/>
                <w:iCs/>
                <w:shd w:val="clear" w:color="auto" w:fill="FFFFFF"/>
                <w:lang w:val="nl-NL"/>
              </w:rPr>
              <w:t xml:space="preserve"> vertrekt nog voor de Gastvrouw</w:t>
            </w:r>
          </w:p>
          <w:p w14:paraId="531073DE" w14:textId="77777777" w:rsidR="00B01D6E" w:rsidRPr="00066C15" w:rsidRDefault="00B01D6E" w:rsidP="00B01D6E">
            <w:pPr>
              <w:pStyle w:val="HoofdtekstJohannesbrief"/>
              <w:ind w:left="2124"/>
              <w:rPr>
                <w:shd w:val="clear" w:color="auto" w:fill="FFFFFF"/>
                <w:lang w:val="nl-NL"/>
              </w:rPr>
            </w:pPr>
            <w:proofErr w:type="gramStart"/>
            <w:r w:rsidRPr="00066C15">
              <w:rPr>
                <w:i/>
                <w:iCs/>
                <w:shd w:val="clear" w:color="auto" w:fill="FFFFFF"/>
                <w:lang w:val="nl-NL"/>
              </w:rPr>
              <w:t>de</w:t>
            </w:r>
            <w:proofErr w:type="gramEnd"/>
            <w:r w:rsidRPr="00066C15">
              <w:rPr>
                <w:i/>
                <w:iCs/>
                <w:shd w:val="clear" w:color="auto" w:fill="FFFFFF"/>
                <w:lang w:val="nl-NL"/>
              </w:rPr>
              <w:t xml:space="preserve"> Schuif doet op de deur</w:t>
            </w:r>
          </w:p>
          <w:p w14:paraId="3939F84C" w14:textId="77777777" w:rsidR="00B01D6E" w:rsidRPr="00066C15" w:rsidRDefault="00B01D6E" w:rsidP="00B01D6E">
            <w:pPr>
              <w:pStyle w:val="HoofdtekstJohannesbrief"/>
              <w:ind w:left="2124"/>
              <w:rPr>
                <w:shd w:val="clear" w:color="auto" w:fill="FFFFFF"/>
                <w:lang w:val="nl-NL"/>
              </w:rPr>
            </w:pPr>
            <w:r w:rsidRPr="00066C15">
              <w:rPr>
                <w:i/>
                <w:iCs/>
                <w:shd w:val="clear" w:color="auto" w:fill="FFFFFF"/>
                <w:lang w:val="nl-NL"/>
              </w:rPr>
              <w:t>Om niet naar haar volleerde Gast</w:t>
            </w:r>
          </w:p>
          <w:p w14:paraId="7FF73D9E" w14:textId="77777777" w:rsidR="00B01D6E" w:rsidRPr="00066C15" w:rsidRDefault="00B01D6E" w:rsidP="00B01D6E">
            <w:pPr>
              <w:pStyle w:val="HoofdtekstJohannesbrief"/>
              <w:ind w:left="2124"/>
              <w:rPr>
                <w:shd w:val="clear" w:color="auto" w:fill="FFFFFF"/>
                <w:lang w:val="nl-NL"/>
              </w:rPr>
            </w:pPr>
            <w:proofErr w:type="gramStart"/>
            <w:r w:rsidRPr="00066C15">
              <w:rPr>
                <w:i/>
                <w:iCs/>
                <w:shd w:val="clear" w:color="auto" w:fill="FFFFFF"/>
                <w:lang w:val="nl-NL"/>
              </w:rPr>
              <w:t>op</w:t>
            </w:r>
            <w:proofErr w:type="gramEnd"/>
            <w:r w:rsidRPr="00066C15">
              <w:rPr>
                <w:i/>
                <w:iCs/>
                <w:shd w:val="clear" w:color="auto" w:fill="FFFFFF"/>
                <w:lang w:val="nl-NL"/>
              </w:rPr>
              <w:t xml:space="preserve"> zoek te gaan, niet meer-</w:t>
            </w:r>
          </w:p>
          <w:p w14:paraId="51B71970" w14:textId="62936E52" w:rsidR="00B01D6E" w:rsidRDefault="00B01D6E" w:rsidP="00473D2A">
            <w:pPr>
              <w:pStyle w:val="HoofdtekstJohannesbrief"/>
              <w:rPr>
                <w:shd w:val="clear" w:color="auto" w:fill="FFFFFF"/>
                <w:lang w:val="nl-NL"/>
              </w:rPr>
            </w:pPr>
            <w:r w:rsidRPr="00066C15">
              <w:rPr>
                <w:shd w:val="clear" w:color="auto" w:fill="FFFFFF"/>
                <w:lang w:val="nl-NL"/>
              </w:rPr>
              <w:t> </w:t>
            </w:r>
          </w:p>
        </w:tc>
      </w:tr>
    </w:tbl>
    <w:p w14:paraId="088B5D9B" w14:textId="77777777" w:rsidR="008E2775" w:rsidRPr="00066C15" w:rsidRDefault="008E2775" w:rsidP="00473D2A">
      <w:pPr>
        <w:pStyle w:val="HoofdtekstJohannesbrief"/>
        <w:rPr>
          <w:shd w:val="clear" w:color="auto" w:fill="FFFFFF"/>
          <w:lang w:val="nl-NL"/>
        </w:rPr>
      </w:pPr>
    </w:p>
    <w:p w14:paraId="3ECF533E" w14:textId="77777777" w:rsidR="00FA71AD" w:rsidRPr="00066C15" w:rsidRDefault="00FA71AD" w:rsidP="00FA71AD">
      <w:pPr>
        <w:pStyle w:val="HoofdtekstJohannesbrief"/>
        <w:rPr>
          <w:shd w:val="clear" w:color="auto" w:fill="FFFFFF"/>
          <w:lang w:val="nl-NL"/>
        </w:rPr>
      </w:pPr>
      <w:r>
        <w:rPr>
          <w:noProof/>
        </w:rPr>
        <mc:AlternateContent>
          <mc:Choice Requires="wps">
            <w:drawing>
              <wp:anchor distT="0" distB="0" distL="114300" distR="114300" simplePos="0" relativeHeight="251696128" behindDoc="0" locked="0" layoutInCell="1" allowOverlap="1" wp14:anchorId="58A6B6FA" wp14:editId="4FE91CB4">
                <wp:simplePos x="0" y="0"/>
                <wp:positionH relativeFrom="column">
                  <wp:posOffset>-35683</wp:posOffset>
                </wp:positionH>
                <wp:positionV relativeFrom="paragraph">
                  <wp:posOffset>99367</wp:posOffset>
                </wp:positionV>
                <wp:extent cx="6007510" cy="0"/>
                <wp:effectExtent l="0" t="0" r="12700" b="12700"/>
                <wp:wrapNone/>
                <wp:docPr id="25" name="Rechte verbindingslijn 25"/>
                <wp:cNvGraphicFramePr/>
                <a:graphic xmlns:a="http://schemas.openxmlformats.org/drawingml/2006/main">
                  <a:graphicData uri="http://schemas.microsoft.com/office/word/2010/wordprocessingShape">
                    <wps:wsp>
                      <wps:cNvCnPr/>
                      <wps:spPr>
                        <a:xfrm>
                          <a:off x="0" y="0"/>
                          <a:ext cx="6007510" cy="0"/>
                        </a:xfrm>
                        <a:prstGeom prst="line">
                          <a:avLst/>
                        </a:prstGeom>
                        <a:ln w="127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858400" id="Rechte verbindingslijn 25"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7.8pt" to="470.25pt,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" strokecolor="#a7a7a7" strokeweight="1pt">
                <v:stroke joinstyle="miter"/>
              </v:line>
            </w:pict>
          </mc:Fallback>
        </mc:AlternateContent>
      </w:r>
    </w:p>
    <w:p w14:paraId="073C9E97" w14:textId="10976416" w:rsidR="0078356D" w:rsidRPr="00B01D6E" w:rsidRDefault="0078356D" w:rsidP="00B01D6E">
      <w:pPr>
        <w:rPr>
          <w:rFonts w:cstheme="minorHAnsi"/>
          <w:sz w:val="22"/>
          <w:szCs w:val="22"/>
          <w:shd w:val="clear" w:color="auto" w:fill="FFFFFF"/>
        </w:rPr>
        <w:sectPr w:rsidR="0078356D" w:rsidRPr="00B01D6E" w:rsidSect="006E0299">
          <w:type w:val="continuous"/>
          <w:pgSz w:w="11901" w:h="16817"/>
          <w:pgMar w:top="1400" w:right="1202" w:bottom="1400" w:left="1202" w:header="709" w:footer="709" w:gutter="0"/>
          <w:cols w:space="709"/>
          <w:docGrid w:linePitch="360"/>
        </w:sectPr>
      </w:pPr>
    </w:p>
    <w:p w14:paraId="76A0E8D4" w14:textId="77777777" w:rsidR="00DF2D3B" w:rsidRPr="0039395C" w:rsidRDefault="00DF2D3B" w:rsidP="000C37FA">
      <w:pPr>
        <w:pStyle w:val="ONDERTITELJohannesbrief"/>
        <w:rPr>
          <w:shd w:val="clear" w:color="auto" w:fill="FFFFFF"/>
          <w:lang w:val="nl-NL"/>
        </w:rPr>
      </w:pPr>
      <w:r w:rsidRPr="0039395C">
        <w:rPr>
          <w:shd w:val="clear" w:color="auto" w:fill="FFFFFF"/>
          <w:lang w:val="nl-NL"/>
        </w:rPr>
        <w:t>PASEN NIEUWE PAASKAARS</w:t>
      </w:r>
    </w:p>
    <w:p w14:paraId="771F9569" w14:textId="77777777" w:rsidR="00935031" w:rsidRPr="0039395C" w:rsidRDefault="00935031" w:rsidP="000C37FA">
      <w:pPr>
        <w:pStyle w:val="ONDERTITELJohannesbrief"/>
        <w:rPr>
          <w:shd w:val="clear" w:color="auto" w:fill="FFFFFF"/>
          <w:lang w:val="nl-NL"/>
        </w:rPr>
        <w:sectPr w:rsidR="00935031" w:rsidRPr="0039395C" w:rsidSect="00A45319">
          <w:type w:val="continuous"/>
          <w:pgSz w:w="11901" w:h="16817"/>
          <w:pgMar w:top="1400" w:right="1202" w:bottom="1400" w:left="1202" w:header="709" w:footer="709" w:gutter="0"/>
          <w:cols w:num="2" w:space="709"/>
          <w:docGrid w:linePitch="360"/>
        </w:sectPr>
      </w:pPr>
    </w:p>
    <w:p w14:paraId="09377F22" w14:textId="77777777" w:rsidR="00313707" w:rsidRPr="00313707" w:rsidRDefault="00313707" w:rsidP="00313707">
      <w:pPr>
        <w:pStyle w:val="HoofdtekstJohannesbrief"/>
        <w:rPr>
          <w:shd w:val="clear" w:color="auto" w:fill="FFFFFF"/>
          <w:lang w:val="nl-NL"/>
        </w:rPr>
      </w:pPr>
    </w:p>
    <w:p w14:paraId="3114E516" w14:textId="77777777" w:rsidR="00313707" w:rsidRPr="00313707" w:rsidRDefault="00313707" w:rsidP="00313707">
      <w:pPr>
        <w:pStyle w:val="HoofdtekstJohannesbrief"/>
        <w:rPr>
          <w:shd w:val="clear" w:color="auto" w:fill="FFFFFF"/>
          <w:lang w:val="nl-NL"/>
        </w:rPr>
      </w:pPr>
      <w:r w:rsidRPr="00313707">
        <w:rPr>
          <w:shd w:val="clear" w:color="auto" w:fill="FFFFFF"/>
          <w:lang w:val="nl-NL"/>
        </w:rPr>
        <w:t xml:space="preserve">Op 20 april is het eerste Paasdag. Dat is de derde zondag van de maand, dus we vieren Pasen met een Ruimteviering. </w:t>
      </w:r>
    </w:p>
    <w:p w14:paraId="09A55D81" w14:textId="77777777" w:rsidR="00313707" w:rsidRPr="00313707" w:rsidRDefault="00313707" w:rsidP="00313707">
      <w:pPr>
        <w:pStyle w:val="HoofdtekstJohannesbrief"/>
        <w:rPr>
          <w:shd w:val="clear" w:color="auto" w:fill="FFFFFF"/>
          <w:lang w:val="nl-NL"/>
        </w:rPr>
      </w:pPr>
      <w:r w:rsidRPr="00313707">
        <w:rPr>
          <w:shd w:val="clear" w:color="auto" w:fill="FFFFFF"/>
          <w:lang w:val="nl-NL"/>
        </w:rPr>
        <w:t xml:space="preserve">Met Pasen nemen we altijd een nieuwe Paaskaars in gebruik. Omdat we in de Johanneskerk met drie, en met de Ruimteviering erbij met vier tradities samen gemeente zijn, hebben we daar gewoontes voor ontwikkeld. Afgelopen jaar hadden we een sobere kaars, het jaar daarvoor hadden we een door gemeenteleden gemaakte kaars. Dit jaar was het tijd voor een meer traditionele kaars. </w:t>
      </w:r>
    </w:p>
    <w:p w14:paraId="2800CF8B" w14:textId="77777777" w:rsidR="00313707" w:rsidRPr="00313707" w:rsidRDefault="00313707" w:rsidP="00313707">
      <w:pPr>
        <w:pStyle w:val="HoofdtekstJohannesbrief"/>
        <w:rPr>
          <w:shd w:val="clear" w:color="auto" w:fill="FFFFFF"/>
          <w:lang w:val="nl-NL"/>
        </w:rPr>
      </w:pPr>
      <w:r w:rsidRPr="00313707">
        <w:rPr>
          <w:shd w:val="clear" w:color="auto" w:fill="FFFFFF"/>
          <w:lang w:val="nl-NL"/>
        </w:rPr>
        <w:t xml:space="preserve">Daarvoor heeft de werkgroep liturgie, in overleg met de kerkenraad en de </w:t>
      </w:r>
      <w:proofErr w:type="spellStart"/>
      <w:r w:rsidRPr="00313707">
        <w:rPr>
          <w:shd w:val="clear" w:color="auto" w:fill="FFFFFF"/>
          <w:lang w:val="nl-NL"/>
        </w:rPr>
        <w:t>Ruimtevierders</w:t>
      </w:r>
      <w:proofErr w:type="spellEnd"/>
      <w:r w:rsidRPr="00313707">
        <w:rPr>
          <w:shd w:val="clear" w:color="auto" w:fill="FFFFFF"/>
          <w:lang w:val="nl-NL"/>
        </w:rPr>
        <w:t xml:space="preserve">, gekozen voor een kaars met thema van het jubeljaar: pelgrims van hoop. We vinden het mooi om aan te sluiten bij het jubeljaar en konden ons vinden in het thema. </w:t>
      </w:r>
    </w:p>
    <w:p w14:paraId="4226CB62" w14:textId="77777777" w:rsidR="00313707" w:rsidRPr="00313707" w:rsidRDefault="00313707" w:rsidP="00313707">
      <w:pPr>
        <w:pStyle w:val="HoofdtekstJohannesbrief"/>
        <w:rPr>
          <w:shd w:val="clear" w:color="auto" w:fill="FFFFFF"/>
          <w:lang w:val="nl-NL"/>
        </w:rPr>
      </w:pPr>
      <w:r w:rsidRPr="00313707">
        <w:rPr>
          <w:shd w:val="clear" w:color="auto" w:fill="FFFFFF"/>
          <w:lang w:val="nl-NL"/>
        </w:rPr>
        <w:t xml:space="preserve">Het jubeljaar werd in Bijbelse tijden eens in de vijftig jaar voorgeschreven. Het getal 50 is een bijzonder getal: zeven keer zeven plus één. Twee keer het getal van de volheid en nog één erbij. Royaler dan dat krijg je het niet. De bedoeling was dat in dat jaar slaven en gevangenen zouden worden vrijgelaten, schulden kwijtgescholden en land aan de rechtmatige eigenaar teruggegeven. Het is onzeker of het jubeljaar ooit werkelijk is gevierd. De Rooms katholieke kerk viert het jubeljaar eens in de 25 jaar. De oorsprong van dit gebruik is te vinden in Leviticus: </w:t>
      </w:r>
      <w:r w:rsidRPr="00313707">
        <w:rPr>
          <w:i/>
          <w:iCs/>
          <w:shd w:val="clear" w:color="auto" w:fill="FFFFFF"/>
          <w:lang w:val="nl-NL"/>
        </w:rPr>
        <w:t>“Elk vijftigste jaar zal voor jullie een heilig jaar zijn, waarin kwijtschelding wordt afgekondigd voor alle inwoners van het land. Dit is het jubeljaar, waarin ieder naar zijn eigen grond en zijn eigen familie kan terugkeren.” (Leviticus 25, 10).</w:t>
      </w:r>
      <w:r w:rsidRPr="00313707">
        <w:rPr>
          <w:shd w:val="clear" w:color="auto" w:fill="FFFFFF"/>
          <w:lang w:val="nl-NL"/>
        </w:rPr>
        <w:t xml:space="preserve"> Een jubeljaar werd aangekondigd met het blazen van de ramshoorn. In het Hebreeuws klinkt dat als </w:t>
      </w:r>
      <w:proofErr w:type="spellStart"/>
      <w:r w:rsidRPr="00313707">
        <w:rPr>
          <w:shd w:val="clear" w:color="auto" w:fill="FFFFFF"/>
          <w:lang w:val="nl-NL"/>
        </w:rPr>
        <w:t>yobhel</w:t>
      </w:r>
      <w:proofErr w:type="spellEnd"/>
      <w:r w:rsidRPr="00313707">
        <w:rPr>
          <w:shd w:val="clear" w:color="auto" w:fill="FFFFFF"/>
          <w:lang w:val="nl-NL"/>
        </w:rPr>
        <w:t>, in het Nederlands als jubelen. </w:t>
      </w:r>
    </w:p>
    <w:p w14:paraId="655537CE" w14:textId="77777777" w:rsidR="00313707" w:rsidRPr="00313707" w:rsidRDefault="00313707" w:rsidP="00313707">
      <w:pPr>
        <w:pStyle w:val="HoofdtekstJohannesbrief"/>
        <w:rPr>
          <w:shd w:val="clear" w:color="auto" w:fill="FFFFFF"/>
          <w:lang w:val="nl-NL"/>
        </w:rPr>
      </w:pPr>
      <w:r w:rsidRPr="00313707">
        <w:rPr>
          <w:shd w:val="clear" w:color="auto" w:fill="FFFFFF"/>
          <w:lang w:val="nl-NL"/>
        </w:rPr>
        <w:t>Pelgrims van hoop is het thema van het huidige jubeljaar. Het gaat om twee dingen: de hoop zelf en het vermogen om hoop te geven, te delen en concrete tekenen van hoop in praktijk te brengen. Hoop is dus een persoonlijke reis. Daarom zijn we pelgrims. Zeker ook in de onzekere tijd waarin we leven.</w:t>
      </w:r>
    </w:p>
    <w:p w14:paraId="114AC570" w14:textId="77777777" w:rsidR="00313707" w:rsidRPr="00313707" w:rsidRDefault="00313707" w:rsidP="00313707">
      <w:pPr>
        <w:pStyle w:val="HoofdtekstJohannesbrief"/>
        <w:rPr>
          <w:shd w:val="clear" w:color="auto" w:fill="FFFFFF"/>
          <w:lang w:val="nl-NL"/>
        </w:rPr>
      </w:pPr>
      <w:r w:rsidRPr="00313707">
        <w:rPr>
          <w:noProof/>
          <w:shd w:val="clear" w:color="auto" w:fill="FFFFFF"/>
          <w:lang w:val="nl-NL"/>
        </w:rPr>
        <w:lastRenderedPageBreak/>
        <w:drawing>
          <wp:anchor distT="0" distB="0" distL="114300" distR="114300" simplePos="0" relativeHeight="251700224" behindDoc="0" locked="0" layoutInCell="1" allowOverlap="1" wp14:anchorId="4EB948FE" wp14:editId="353208D3">
            <wp:simplePos x="0" y="0"/>
            <wp:positionH relativeFrom="column">
              <wp:posOffset>56970</wp:posOffset>
            </wp:positionH>
            <wp:positionV relativeFrom="paragraph">
              <wp:posOffset>89980</wp:posOffset>
            </wp:positionV>
            <wp:extent cx="2297784" cy="2228850"/>
            <wp:effectExtent l="0" t="0" r="7620" b="0"/>
            <wp:wrapSquare wrapText="bothSides"/>
            <wp:docPr id="1645251760" name="Afbeelding 1" descr="Logo Pelgrims van Hoop wax vooraan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lgrims van Hoop wax vooraanzic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7784"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07">
        <w:rPr>
          <w:shd w:val="clear" w:color="auto" w:fill="FFFFFF"/>
          <w:lang w:val="nl-NL"/>
        </w:rPr>
        <w:t>Op het logo dat op de paaskaars komt, zijn vier gestileerde figuren te zien. Deze figuren verbeelden de hele mensheid vanuit de vier hoeken van de aarde. Ze omhelzen elkaar, wat wijst op solidariteit en broederschap die volkeren verenigen. De eerste figuur houdt zich daarbij vast aan het kruis. De onderliggende golven geven weer dat de pelgrimstocht van het leven niet altijd over rustige wateren gaat. De hoop in het logo is verbeeld door het anker waar het kruis aan de onderkant in overgaat.</w:t>
      </w:r>
    </w:p>
    <w:p w14:paraId="7C8506DE" w14:textId="77777777" w:rsidR="00313707" w:rsidRPr="00313707" w:rsidRDefault="00313707" w:rsidP="00313707">
      <w:pPr>
        <w:pStyle w:val="HoofdtekstJohannesbrief"/>
        <w:rPr>
          <w:shd w:val="clear" w:color="auto" w:fill="FFFFFF"/>
          <w:lang w:val="nl-NL"/>
        </w:rPr>
      </w:pPr>
      <w:r w:rsidRPr="00313707">
        <w:rPr>
          <w:shd w:val="clear" w:color="auto" w:fill="FFFFFF"/>
          <w:lang w:val="nl-NL"/>
        </w:rPr>
        <w:t xml:space="preserve">Boven en onder dit logo komt op de kaars een Alfa en een Omega-teken. De eerste en laatste letter van het Griekse alfabet, die verwijzen naar de uitspraak van Jezus: ‘Ik ben de Alfa en de Omega, het begin en het einde van alles’ uit Openbaringen 1. Ook deze uitspraak staat in een context van hoop, waarin verlangd wordt naar een rechtvaardig Koninkrijk dat eraan komt. </w:t>
      </w:r>
    </w:p>
    <w:p w14:paraId="166560CC" w14:textId="77777777" w:rsidR="00313707" w:rsidRPr="00313707" w:rsidRDefault="00313707" w:rsidP="00313707">
      <w:pPr>
        <w:pStyle w:val="HoofdtekstJohannesbrief"/>
        <w:rPr>
          <w:shd w:val="clear" w:color="auto" w:fill="FFFFFF"/>
          <w:lang w:val="nl-NL"/>
        </w:rPr>
      </w:pPr>
      <w:r w:rsidRPr="00313707">
        <w:rPr>
          <w:shd w:val="clear" w:color="auto" w:fill="FFFFFF"/>
          <w:lang w:val="nl-NL"/>
        </w:rPr>
        <w:t xml:space="preserve">Aan het begin van de Paasdienst zullen we licht ontsteken en de nieuwe Paaskaars in gebruik nemen. </w:t>
      </w:r>
    </w:p>
    <w:p w14:paraId="4A3F2609" w14:textId="77777777" w:rsidR="00313707" w:rsidRPr="00313707" w:rsidRDefault="00313707" w:rsidP="00313707">
      <w:pPr>
        <w:pStyle w:val="HoofdtekstJohannesbrief"/>
        <w:rPr>
          <w:shd w:val="clear" w:color="auto" w:fill="FFFFFF"/>
          <w:lang w:val="nl-NL"/>
        </w:rPr>
      </w:pPr>
    </w:p>
    <w:p w14:paraId="11B3DEA0" w14:textId="73A2FC63" w:rsidR="00935031" w:rsidRPr="00313707" w:rsidRDefault="00313707" w:rsidP="00313707">
      <w:pPr>
        <w:pStyle w:val="HoofdtekstJohannesbrief"/>
        <w:rPr>
          <w:shd w:val="clear" w:color="auto" w:fill="FFFFFF"/>
          <w:lang w:val="nl-NL"/>
        </w:rPr>
      </w:pPr>
      <w:r w:rsidRPr="00313707">
        <w:rPr>
          <w:shd w:val="clear" w:color="auto" w:fill="FFFFFF"/>
          <w:lang w:val="nl-NL"/>
        </w:rPr>
        <w:t xml:space="preserve">Desiree Berendsen, met hulp van Dineke Spee, </w:t>
      </w:r>
      <w:hyperlink r:id="rId18" w:history="1">
        <w:r w:rsidRPr="00313707">
          <w:rPr>
            <w:rStyle w:val="Hyperlink"/>
            <w:shd w:val="clear" w:color="auto" w:fill="FFFFFF"/>
            <w:lang w:val="nl-NL"/>
          </w:rPr>
          <w:t>www.kerknet.be</w:t>
        </w:r>
      </w:hyperlink>
      <w:r w:rsidRPr="00313707">
        <w:rPr>
          <w:shd w:val="clear" w:color="auto" w:fill="FFFFFF"/>
          <w:lang w:val="nl-NL"/>
        </w:rPr>
        <w:t xml:space="preserve"> en Wikipedia.</w:t>
      </w:r>
    </w:p>
    <w:p w14:paraId="080A69CA" w14:textId="77777777" w:rsidR="00160C46" w:rsidRDefault="00160C46" w:rsidP="00473D2A">
      <w:pPr>
        <w:pStyle w:val="HoofdtekstJohannesbrief"/>
        <w:rPr>
          <w:shd w:val="clear" w:color="auto" w:fill="FFFFFF"/>
          <w:lang w:val="nl-NL"/>
        </w:rPr>
      </w:pPr>
    </w:p>
    <w:p w14:paraId="49A7487C" w14:textId="77777777" w:rsidR="0039395C" w:rsidRPr="0039395C" w:rsidRDefault="0039395C" w:rsidP="00473D2A">
      <w:pPr>
        <w:pStyle w:val="HoofdtekstJohannesbrief"/>
        <w:rPr>
          <w:shd w:val="clear" w:color="auto" w:fill="FFFFFF"/>
          <w:lang w:val="nl-NL"/>
        </w:rPr>
      </w:pPr>
    </w:p>
    <w:p w14:paraId="128920A2" w14:textId="77777777" w:rsidR="001B0D81" w:rsidRPr="0039395C" w:rsidRDefault="001B0D81" w:rsidP="00473D2A">
      <w:pPr>
        <w:pStyle w:val="HoofdtekstJohannesbrief"/>
        <w:rPr>
          <w:shd w:val="clear" w:color="auto" w:fill="FFFFFF"/>
          <w:lang w:val="nl-NL"/>
        </w:rPr>
        <w:sectPr w:rsidR="001B0D81" w:rsidRPr="0039395C" w:rsidSect="00B059BB">
          <w:type w:val="continuous"/>
          <w:pgSz w:w="11901" w:h="16817"/>
          <w:pgMar w:top="1400" w:right="1202" w:bottom="1400" w:left="1202" w:header="709" w:footer="709" w:gutter="0"/>
          <w:cols w:space="709"/>
          <w:docGrid w:linePitch="360"/>
        </w:sectPr>
      </w:pPr>
    </w:p>
    <w:p w14:paraId="7434181B" w14:textId="77777777" w:rsidR="00B410A4" w:rsidRPr="0039395C" w:rsidRDefault="00B410A4">
      <w:pPr>
        <w:rPr>
          <w:rFonts w:ascii="Avenir Light" w:hAnsi="Avenir Light"/>
          <w:color w:val="6D6D6D"/>
          <w:sz w:val="28"/>
          <w:szCs w:val="28"/>
          <w:shd w:val="clear" w:color="auto" w:fill="FFFFFF"/>
        </w:rPr>
      </w:pPr>
    </w:p>
    <w:tbl>
      <w:tblPr>
        <w:tblStyle w:val="Tabelraster"/>
        <w:tblW w:w="0" w:type="auto"/>
        <w:tblLook w:val="04A0" w:firstRow="1" w:lastRow="0" w:firstColumn="1" w:lastColumn="0" w:noHBand="0" w:noVBand="1"/>
      </w:tblPr>
      <w:tblGrid>
        <w:gridCol w:w="9351"/>
      </w:tblGrid>
      <w:tr w:rsidR="0018097E" w14:paraId="5DF42979" w14:textId="77777777" w:rsidTr="00B410A4">
        <w:tc>
          <w:tcPr>
            <w:tcW w:w="9351" w:type="dxa"/>
          </w:tcPr>
          <w:p w14:paraId="20FED41E" w14:textId="77777777" w:rsidR="0018097E" w:rsidRPr="0018097E" w:rsidRDefault="0018097E" w:rsidP="00B410A4">
            <w:pPr>
              <w:pStyle w:val="HoofdtekstJohannesbrief"/>
              <w:ind w:left="2124"/>
              <w:rPr>
                <w:i/>
                <w:iCs/>
                <w:shd w:val="clear" w:color="auto" w:fill="FFFFFF"/>
                <w:lang w:val="nl-NL"/>
              </w:rPr>
            </w:pPr>
            <w:r w:rsidRPr="0018097E">
              <w:rPr>
                <w:i/>
                <w:iCs/>
                <w:shd w:val="clear" w:color="auto" w:fill="FFFFFF"/>
                <w:lang w:val="nl-NL"/>
              </w:rPr>
              <w:t>‘Hoop is de kunst om ergens aan te werken</w:t>
            </w:r>
          </w:p>
          <w:p w14:paraId="6B1C4189" w14:textId="77777777" w:rsidR="0018097E" w:rsidRPr="0018097E" w:rsidRDefault="0018097E" w:rsidP="00B410A4">
            <w:pPr>
              <w:pStyle w:val="HoofdtekstJohannesbrief"/>
              <w:ind w:left="2124"/>
              <w:rPr>
                <w:i/>
                <w:iCs/>
                <w:shd w:val="clear" w:color="auto" w:fill="FFFFFF"/>
                <w:lang w:val="nl-NL"/>
              </w:rPr>
            </w:pPr>
            <w:proofErr w:type="gramStart"/>
            <w:r w:rsidRPr="0018097E">
              <w:rPr>
                <w:i/>
                <w:iCs/>
                <w:shd w:val="clear" w:color="auto" w:fill="FFFFFF"/>
                <w:lang w:val="nl-NL"/>
              </w:rPr>
              <w:t>omdat</w:t>
            </w:r>
            <w:proofErr w:type="gramEnd"/>
            <w:r w:rsidRPr="0018097E">
              <w:rPr>
                <w:i/>
                <w:iCs/>
                <w:shd w:val="clear" w:color="auto" w:fill="FFFFFF"/>
                <w:lang w:val="nl-NL"/>
              </w:rPr>
              <w:t xml:space="preserve"> het goed is,</w:t>
            </w:r>
          </w:p>
          <w:p w14:paraId="360B1F47" w14:textId="77777777" w:rsidR="0018097E" w:rsidRPr="0018097E" w:rsidRDefault="0018097E" w:rsidP="00B410A4">
            <w:pPr>
              <w:pStyle w:val="HoofdtekstJohannesbrief"/>
              <w:ind w:left="2124"/>
              <w:rPr>
                <w:i/>
                <w:iCs/>
                <w:shd w:val="clear" w:color="auto" w:fill="FFFFFF"/>
                <w:lang w:val="nl-NL"/>
              </w:rPr>
            </w:pPr>
            <w:proofErr w:type="gramStart"/>
            <w:r w:rsidRPr="0018097E">
              <w:rPr>
                <w:i/>
                <w:iCs/>
                <w:shd w:val="clear" w:color="auto" w:fill="FFFFFF"/>
                <w:lang w:val="nl-NL"/>
              </w:rPr>
              <w:t>niet</w:t>
            </w:r>
            <w:proofErr w:type="gramEnd"/>
            <w:r w:rsidRPr="0018097E">
              <w:rPr>
                <w:i/>
                <w:iCs/>
                <w:shd w:val="clear" w:color="auto" w:fill="FFFFFF"/>
                <w:lang w:val="nl-NL"/>
              </w:rPr>
              <w:t xml:space="preserve"> alleen omdat het kans van slagen heeft.</w:t>
            </w:r>
          </w:p>
          <w:p w14:paraId="63BBC008" w14:textId="77777777" w:rsidR="0018097E" w:rsidRPr="0018097E" w:rsidRDefault="0018097E" w:rsidP="00B410A4">
            <w:pPr>
              <w:pStyle w:val="HoofdtekstJohannesbrief"/>
              <w:ind w:left="2124"/>
              <w:rPr>
                <w:i/>
                <w:iCs/>
                <w:shd w:val="clear" w:color="auto" w:fill="FFFFFF"/>
                <w:lang w:val="nl-NL"/>
              </w:rPr>
            </w:pPr>
            <w:r w:rsidRPr="0018097E">
              <w:rPr>
                <w:i/>
                <w:iCs/>
                <w:shd w:val="clear" w:color="auto" w:fill="FFFFFF"/>
                <w:lang w:val="nl-NL"/>
              </w:rPr>
              <w:t>Hoop is niet optimisme,</w:t>
            </w:r>
          </w:p>
          <w:p w14:paraId="34C2D98F" w14:textId="77777777" w:rsidR="0018097E" w:rsidRPr="0018097E" w:rsidRDefault="0018097E" w:rsidP="00B410A4">
            <w:pPr>
              <w:pStyle w:val="HoofdtekstJohannesbrief"/>
              <w:ind w:left="2124"/>
              <w:rPr>
                <w:i/>
                <w:iCs/>
                <w:shd w:val="clear" w:color="auto" w:fill="FFFFFF"/>
                <w:lang w:val="nl-NL"/>
              </w:rPr>
            </w:pPr>
            <w:r w:rsidRPr="0018097E">
              <w:rPr>
                <w:i/>
                <w:iCs/>
                <w:shd w:val="clear" w:color="auto" w:fill="FFFFFF"/>
                <w:lang w:val="nl-NL"/>
              </w:rPr>
              <w:t xml:space="preserve"> </w:t>
            </w:r>
            <w:proofErr w:type="gramStart"/>
            <w:r w:rsidRPr="0018097E">
              <w:rPr>
                <w:i/>
                <w:iCs/>
                <w:shd w:val="clear" w:color="auto" w:fill="FFFFFF"/>
                <w:lang w:val="nl-NL"/>
              </w:rPr>
              <w:t>niet</w:t>
            </w:r>
            <w:proofErr w:type="gramEnd"/>
            <w:r w:rsidRPr="0018097E">
              <w:rPr>
                <w:i/>
                <w:iCs/>
                <w:shd w:val="clear" w:color="auto" w:fill="FFFFFF"/>
                <w:lang w:val="nl-NL"/>
              </w:rPr>
              <w:t xml:space="preserve"> de overtuiging dat iets goed zal aflopen.</w:t>
            </w:r>
          </w:p>
          <w:p w14:paraId="322116F2" w14:textId="77777777" w:rsidR="0018097E" w:rsidRPr="0018097E" w:rsidRDefault="0018097E" w:rsidP="00B410A4">
            <w:pPr>
              <w:pStyle w:val="HoofdtekstJohannesbrief"/>
              <w:ind w:left="2124"/>
              <w:rPr>
                <w:i/>
                <w:iCs/>
                <w:shd w:val="clear" w:color="auto" w:fill="FFFFFF"/>
                <w:lang w:val="nl-NL"/>
              </w:rPr>
            </w:pPr>
            <w:r w:rsidRPr="0018097E">
              <w:rPr>
                <w:i/>
                <w:iCs/>
                <w:shd w:val="clear" w:color="auto" w:fill="FFFFFF"/>
                <w:lang w:val="nl-NL"/>
              </w:rPr>
              <w:t>Hopen is zeker weten dat iets zinvol is,</w:t>
            </w:r>
          </w:p>
          <w:p w14:paraId="3A7A0D25" w14:textId="77777777" w:rsidR="0018097E" w:rsidRPr="0018097E" w:rsidRDefault="0018097E" w:rsidP="00B410A4">
            <w:pPr>
              <w:pStyle w:val="HoofdtekstJohannesbrief"/>
              <w:ind w:left="2124"/>
              <w:rPr>
                <w:i/>
                <w:iCs/>
                <w:shd w:val="clear" w:color="auto" w:fill="FFFFFF"/>
                <w:lang w:val="nl-NL"/>
              </w:rPr>
            </w:pPr>
            <w:r w:rsidRPr="0018097E">
              <w:rPr>
                <w:i/>
                <w:iCs/>
                <w:shd w:val="clear" w:color="auto" w:fill="FFFFFF"/>
                <w:lang w:val="nl-NL"/>
              </w:rPr>
              <w:t xml:space="preserve"> </w:t>
            </w:r>
            <w:proofErr w:type="gramStart"/>
            <w:r w:rsidRPr="0018097E">
              <w:rPr>
                <w:i/>
                <w:iCs/>
                <w:shd w:val="clear" w:color="auto" w:fill="FFFFFF"/>
                <w:lang w:val="nl-NL"/>
              </w:rPr>
              <w:t>ongeacht</w:t>
            </w:r>
            <w:proofErr w:type="gramEnd"/>
            <w:r w:rsidRPr="0018097E">
              <w:rPr>
                <w:i/>
                <w:iCs/>
                <w:shd w:val="clear" w:color="auto" w:fill="FFFFFF"/>
                <w:lang w:val="nl-NL"/>
              </w:rPr>
              <w:t xml:space="preserve"> de afloop.’ </w:t>
            </w:r>
          </w:p>
          <w:p w14:paraId="77570600" w14:textId="77777777" w:rsidR="0018097E" w:rsidRPr="0018097E" w:rsidRDefault="0018097E" w:rsidP="0018097E">
            <w:pPr>
              <w:pStyle w:val="HoofdtekstJohannesbrief"/>
              <w:rPr>
                <w:b/>
                <w:bCs/>
                <w:shd w:val="clear" w:color="auto" w:fill="FFFFFF"/>
                <w:lang w:val="nl-NL"/>
              </w:rPr>
            </w:pPr>
          </w:p>
          <w:p w14:paraId="20D31C5F" w14:textId="77777777" w:rsidR="0018097E" w:rsidRPr="0018097E" w:rsidRDefault="0018097E" w:rsidP="00B410A4">
            <w:pPr>
              <w:pStyle w:val="HoofdtekstJohannesbrief"/>
              <w:rPr>
                <w:shd w:val="clear" w:color="auto" w:fill="FFFFFF"/>
                <w:lang w:val="nl-NL"/>
              </w:rPr>
            </w:pPr>
          </w:p>
        </w:tc>
      </w:tr>
    </w:tbl>
    <w:p w14:paraId="032DC903" w14:textId="77777777" w:rsidR="00313707" w:rsidRDefault="00313707" w:rsidP="0018097E">
      <w:pPr>
        <w:pStyle w:val="HoofdtekstJohannesbrief"/>
        <w:rPr>
          <w:shd w:val="clear" w:color="auto" w:fill="FFFFFF"/>
          <w:lang w:val="nl-NL"/>
        </w:rPr>
      </w:pPr>
    </w:p>
    <w:p w14:paraId="7E10F710" w14:textId="77777777" w:rsidR="00B410A4" w:rsidRPr="0018097E" w:rsidRDefault="00B410A4" w:rsidP="00B410A4">
      <w:pPr>
        <w:pStyle w:val="HoofdtekstJohannesbrief"/>
        <w:rPr>
          <w:shd w:val="clear" w:color="auto" w:fill="FFFFFF"/>
          <w:lang w:val="nl-NL"/>
        </w:rPr>
      </w:pPr>
      <w:r w:rsidRPr="0018097E">
        <w:rPr>
          <w:shd w:val="clear" w:color="auto" w:fill="FFFFFF"/>
          <w:lang w:val="nl-NL"/>
        </w:rPr>
        <w:t xml:space="preserve">Laatste regels van gedicht ‘Hoop’ van </w:t>
      </w:r>
      <w:proofErr w:type="spellStart"/>
      <w:r w:rsidRPr="0018097E">
        <w:rPr>
          <w:shd w:val="clear" w:color="auto" w:fill="FFFFFF"/>
          <w:lang w:val="nl-NL"/>
        </w:rPr>
        <w:t>Vaclav</w:t>
      </w:r>
      <w:proofErr w:type="spellEnd"/>
      <w:r w:rsidRPr="0018097E">
        <w:rPr>
          <w:shd w:val="clear" w:color="auto" w:fill="FFFFFF"/>
          <w:lang w:val="nl-NL"/>
        </w:rPr>
        <w:t xml:space="preserve"> </w:t>
      </w:r>
      <w:proofErr w:type="spellStart"/>
      <w:r w:rsidRPr="0018097E">
        <w:rPr>
          <w:shd w:val="clear" w:color="auto" w:fill="FFFFFF"/>
          <w:lang w:val="nl-NL"/>
        </w:rPr>
        <w:t>Havel</w:t>
      </w:r>
      <w:proofErr w:type="spellEnd"/>
    </w:p>
    <w:p w14:paraId="35C46E46" w14:textId="77777777" w:rsidR="008A4789" w:rsidRDefault="008A4789" w:rsidP="0018097E">
      <w:pPr>
        <w:pStyle w:val="HoofdtekstJohannesbrief"/>
        <w:rPr>
          <w:shd w:val="clear" w:color="auto" w:fill="FFFFFF"/>
          <w:lang w:val="nl-NL"/>
        </w:rPr>
      </w:pPr>
    </w:p>
    <w:p w14:paraId="419E9418" w14:textId="77777777" w:rsidR="00B410A4" w:rsidRDefault="00B410A4" w:rsidP="0018097E">
      <w:pPr>
        <w:pStyle w:val="HoofdtekstJohannesbrief"/>
        <w:rPr>
          <w:shd w:val="clear" w:color="auto" w:fill="FFFFFF"/>
          <w:lang w:val="nl-NL"/>
        </w:rPr>
        <w:sectPr w:rsidR="00B410A4" w:rsidSect="00B410A4">
          <w:type w:val="continuous"/>
          <w:pgSz w:w="11901" w:h="16817"/>
          <w:pgMar w:top="1400" w:right="1202" w:bottom="1400" w:left="1202" w:header="709" w:footer="709" w:gutter="0"/>
          <w:cols w:space="709"/>
          <w:docGrid w:linePitch="360"/>
        </w:sectPr>
      </w:pPr>
    </w:p>
    <w:p w14:paraId="13E48A69" w14:textId="77777777" w:rsidR="00B410A4" w:rsidRDefault="00B410A4" w:rsidP="0018097E">
      <w:pPr>
        <w:pStyle w:val="HoofdtekstJohannesbrief"/>
        <w:rPr>
          <w:shd w:val="clear" w:color="auto" w:fill="FFFFFF"/>
          <w:lang w:val="nl-NL"/>
        </w:rPr>
      </w:pPr>
    </w:p>
    <w:p w14:paraId="2874F374" w14:textId="77777777" w:rsidR="000252DE" w:rsidRDefault="000252DE">
      <w:pPr>
        <w:rPr>
          <w:rFonts w:ascii="Avenir Light" w:hAnsi="Avenir Light"/>
          <w:color w:val="6D6D6D"/>
          <w:sz w:val="28"/>
          <w:szCs w:val="28"/>
          <w:shd w:val="clear" w:color="auto" w:fill="FFFFFF"/>
        </w:rPr>
      </w:pPr>
      <w:r>
        <w:rPr>
          <w:shd w:val="clear" w:color="auto" w:fill="FFFFFF"/>
        </w:rPr>
        <w:br w:type="page"/>
      </w:r>
    </w:p>
    <w:p w14:paraId="678052EB" w14:textId="3EA058A1" w:rsidR="0046740A" w:rsidRPr="00A230A3" w:rsidRDefault="0046740A" w:rsidP="0046740A">
      <w:pPr>
        <w:pStyle w:val="ONDERTITELJohannesbrief"/>
        <w:rPr>
          <w:shd w:val="clear" w:color="auto" w:fill="FFFFFF"/>
          <w:lang w:val="nl-NL"/>
        </w:rPr>
      </w:pPr>
      <w:r w:rsidRPr="00A230A3">
        <w:rPr>
          <w:shd w:val="clear" w:color="auto" w:fill="FFFFFF"/>
          <w:lang w:val="nl-NL"/>
        </w:rPr>
        <w:lastRenderedPageBreak/>
        <w:t xml:space="preserve">ACCOMPANIEMENT – CUM PANIS – WE DELEN HET BROOD </w:t>
      </w:r>
    </w:p>
    <w:p w14:paraId="7118F654" w14:textId="77777777" w:rsidR="00A230A3" w:rsidRPr="00A230A3" w:rsidRDefault="00A230A3" w:rsidP="00A230A3">
      <w:pPr>
        <w:pStyle w:val="HoofdtekstJohannesbrief"/>
        <w:rPr>
          <w:shd w:val="clear" w:color="auto" w:fill="FFFFFF"/>
          <w:lang w:val="nl-NL"/>
        </w:rPr>
      </w:pPr>
      <w:r w:rsidRPr="00A230A3">
        <w:rPr>
          <w:b/>
          <w:bCs/>
          <w:shd w:val="clear" w:color="auto" w:fill="FFFFFF"/>
          <w:lang w:val="nl-NL"/>
        </w:rPr>
        <w:t xml:space="preserve">24 februari </w:t>
      </w:r>
    </w:p>
    <w:p w14:paraId="65AED971"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Ik ben nu een maand in Jerusalem. Het is een eer om hier te zijn en tussen de, al soms bijzonder uitgedoste, mensen te lopen. Joden in alle tradities en kleding, priesters en kloosterlingen, pelgrims uit Rusland of uit Nigeria - de laatste zingend en trommelend door de straat - moslims in diverse stijlen en dwars erdoorheen de kruiswegprocessie door de Via </w:t>
      </w:r>
      <w:proofErr w:type="spellStart"/>
      <w:r w:rsidRPr="00A230A3">
        <w:rPr>
          <w:shd w:val="clear" w:color="auto" w:fill="FFFFFF"/>
          <w:lang w:val="nl-NL"/>
        </w:rPr>
        <w:t>Dolorosa</w:t>
      </w:r>
      <w:proofErr w:type="spellEnd"/>
      <w:r w:rsidRPr="00A230A3">
        <w:rPr>
          <w:shd w:val="clear" w:color="auto" w:fill="FFFFFF"/>
          <w:lang w:val="nl-NL"/>
        </w:rPr>
        <w:t xml:space="preserve">. Alles loopt hier door elkaar, maar - dat moet gezegd -vooral naast elkaar en soms ook tegenover elkaar. </w:t>
      </w:r>
    </w:p>
    <w:p w14:paraId="7FD8B7A9" w14:textId="77777777" w:rsidR="00A230A3" w:rsidRPr="00A230A3" w:rsidRDefault="00A230A3" w:rsidP="00A230A3">
      <w:pPr>
        <w:pStyle w:val="HoofdtekstJohannesbrief"/>
        <w:rPr>
          <w:shd w:val="clear" w:color="auto" w:fill="FFFFFF"/>
          <w:lang w:val="nl-NL"/>
        </w:rPr>
      </w:pPr>
    </w:p>
    <w:p w14:paraId="61E67734" w14:textId="0C860268" w:rsidR="00F320AE" w:rsidRDefault="00FB155C" w:rsidP="00A230A3">
      <w:pPr>
        <w:pStyle w:val="HoofdtekstJohannesbrief"/>
        <w:rPr>
          <w:shd w:val="clear" w:color="auto" w:fill="FFFFFF"/>
          <w:lang w:val="nl-NL"/>
        </w:rPr>
      </w:pPr>
      <w:r>
        <w:rPr>
          <w:noProof/>
          <w:shd w:val="clear" w:color="auto" w:fill="FFFFFF"/>
          <w:lang w:val="nl-NL"/>
        </w:rPr>
        <w:drawing>
          <wp:inline distT="0" distB="0" distL="0" distR="0" wp14:anchorId="0C170CDA" wp14:editId="2C17749E">
            <wp:extent cx="2790190" cy="2087245"/>
            <wp:effectExtent l="0" t="0" r="3810" b="0"/>
            <wp:docPr id="927064469" name="Afbeelding 6" descr="Afbeelding met buitenshuis, wolk, hemel,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64469" name="Afbeelding 6" descr="Afbeelding met buitenshuis, wolk, hemel, gebouw&#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190" cy="2087245"/>
                    </a:xfrm>
                    <a:prstGeom prst="rect">
                      <a:avLst/>
                    </a:prstGeom>
                  </pic:spPr>
                </pic:pic>
              </a:graphicData>
            </a:graphic>
          </wp:inline>
        </w:drawing>
      </w:r>
    </w:p>
    <w:p w14:paraId="52C86CD3" w14:textId="77777777" w:rsidR="00F320AE" w:rsidRDefault="00F320AE" w:rsidP="00A230A3">
      <w:pPr>
        <w:pStyle w:val="HoofdtekstJohannesbrief"/>
        <w:rPr>
          <w:shd w:val="clear" w:color="auto" w:fill="FFFFFF"/>
          <w:lang w:val="nl-NL"/>
        </w:rPr>
      </w:pPr>
    </w:p>
    <w:p w14:paraId="13342348" w14:textId="6177FA41"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Wonen in </w:t>
      </w:r>
      <w:proofErr w:type="gramStart"/>
      <w:r w:rsidRPr="00A230A3">
        <w:rPr>
          <w:shd w:val="clear" w:color="auto" w:fill="FFFFFF"/>
          <w:lang w:val="nl-NL"/>
        </w:rPr>
        <w:t>Oost Jerusalem</w:t>
      </w:r>
      <w:proofErr w:type="gramEnd"/>
      <w:r w:rsidRPr="00A230A3">
        <w:rPr>
          <w:shd w:val="clear" w:color="auto" w:fill="FFFFFF"/>
          <w:lang w:val="nl-NL"/>
        </w:rPr>
        <w:t xml:space="preserve">. </w:t>
      </w:r>
    </w:p>
    <w:p w14:paraId="523A36CE"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Woonruimte in de grote stad - waar is dat geen probleem? Hier zijn er echter veel meer problemen dan je zou denken. De scheidingsmuur die ruim 20 jaar geleden begonnen is en hier </w:t>
      </w:r>
      <w:proofErr w:type="gramStart"/>
      <w:r w:rsidRPr="00A230A3">
        <w:rPr>
          <w:shd w:val="clear" w:color="auto" w:fill="FFFFFF"/>
          <w:lang w:val="nl-NL"/>
        </w:rPr>
        <w:t>Oost Jerusalem</w:t>
      </w:r>
      <w:proofErr w:type="gramEnd"/>
      <w:r w:rsidRPr="00A230A3">
        <w:rPr>
          <w:shd w:val="clear" w:color="auto" w:fill="FFFFFF"/>
          <w:lang w:val="nl-NL"/>
        </w:rPr>
        <w:t xml:space="preserve"> scheidt van de Westbank (Israël heeft </w:t>
      </w:r>
      <w:proofErr w:type="gramStart"/>
      <w:r w:rsidRPr="00A230A3">
        <w:rPr>
          <w:shd w:val="clear" w:color="auto" w:fill="FFFFFF"/>
          <w:lang w:val="nl-NL"/>
        </w:rPr>
        <w:t>Oost Jerusalem</w:t>
      </w:r>
      <w:proofErr w:type="gramEnd"/>
      <w:r w:rsidRPr="00A230A3">
        <w:rPr>
          <w:shd w:val="clear" w:color="auto" w:fill="FFFFFF"/>
          <w:lang w:val="nl-NL"/>
        </w:rPr>
        <w:t xml:space="preserve"> formeel geannexeerd, wat internationaal niet wordt erkend) heeft grote invloed. Er zijn dorpen door de scheidingsmuur doorgesneden. De ene helft woont nu in Jeruzalem, met een Jeruzalem ID, de andere helft woont in de Westbank en mag niet in Jeruzalem komen. Soms wel, maar dat is sinds enige tijd zeer beperkt. Helft van het dorp, helft van de familie. Er is dan geen gemeenzame plek om een bruiloft te vieren of een begrafenis te bezoeken. </w:t>
      </w:r>
    </w:p>
    <w:p w14:paraId="1E5558C6"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Waarom verloopt de muur zo grillig? Hoe minder Palestijnen in Jeruzalem, hoe beter. Zij zijn nu krap 40% van alle inwoners van (beide delen van) Jeruzalem. En dat moet volgens plan naar 30%. Plaats een dorpje buiten de stad, en voilà - weer een paar duizend minder. In </w:t>
      </w:r>
      <w:proofErr w:type="gramStart"/>
      <w:r w:rsidRPr="00A230A3">
        <w:rPr>
          <w:shd w:val="clear" w:color="auto" w:fill="FFFFFF"/>
          <w:lang w:val="nl-NL"/>
        </w:rPr>
        <w:t xml:space="preserve">Oost </w:t>
      </w:r>
      <w:r w:rsidRPr="00A230A3">
        <w:rPr>
          <w:shd w:val="clear" w:color="auto" w:fill="FFFFFF"/>
          <w:lang w:val="nl-NL"/>
        </w:rPr>
        <w:t>Jerusalem</w:t>
      </w:r>
      <w:proofErr w:type="gramEnd"/>
      <w:r w:rsidRPr="00A230A3">
        <w:rPr>
          <w:shd w:val="clear" w:color="auto" w:fill="FFFFFF"/>
          <w:lang w:val="nl-NL"/>
        </w:rPr>
        <w:t xml:space="preserve"> wonen vooral Palestijnen; velen van hen hebben een huis en grond in (familie-) bezit van vóór 1967. Sindsdien bepaalt Israël de regels. De bebouwing van 1967 is bevroren, en alles wat erbij gebouwd wordt is illegaal. Dat wil zeggen: je moet er toestemming voor hebben. Die wordt bijna nooit gegeven. </w:t>
      </w:r>
    </w:p>
    <w:p w14:paraId="4B3B78E6" w14:textId="77777777" w:rsidR="00A230A3" w:rsidRPr="00A230A3" w:rsidRDefault="00A230A3" w:rsidP="00A230A3">
      <w:pPr>
        <w:pStyle w:val="HoofdtekstJohannesbrief"/>
        <w:rPr>
          <w:shd w:val="clear" w:color="auto" w:fill="FFFFFF"/>
          <w:lang w:val="nl-NL"/>
        </w:rPr>
      </w:pPr>
    </w:p>
    <w:p w14:paraId="4399E8A5"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We komen bij een </w:t>
      </w:r>
      <w:proofErr w:type="spellStart"/>
      <w:r w:rsidRPr="00A230A3">
        <w:rPr>
          <w:shd w:val="clear" w:color="auto" w:fill="FFFFFF"/>
          <w:lang w:val="nl-NL"/>
        </w:rPr>
        <w:t>housedemolition</w:t>
      </w:r>
      <w:proofErr w:type="spellEnd"/>
      <w:r w:rsidRPr="00A230A3">
        <w:rPr>
          <w:shd w:val="clear" w:color="auto" w:fill="FFFFFF"/>
          <w:lang w:val="nl-NL"/>
        </w:rPr>
        <w:t xml:space="preserve">. De eigenaar heeft sinds 18 jaar een procedure lopen voor zijn huis. Hij heeft in die jaren alvast bijgebouwd, maar kreeg een sloopbevel. Vorige week kwamen de bulldozers, samen met 50 bewapende militairen die de omgeving afzetten. De bewoners, vier gezinnen, allemaal familie, moesten van afstand toekijken hoe alles, vrijwel hun hele huisraad, onder het puin begraven werd. Van 6 uur in de morgen tot 13 uur in de middag. </w:t>
      </w:r>
    </w:p>
    <w:p w14:paraId="027EDAA9" w14:textId="77777777" w:rsidR="00A230A3" w:rsidRPr="00A230A3" w:rsidRDefault="00A230A3" w:rsidP="00A230A3">
      <w:pPr>
        <w:pStyle w:val="HoofdtekstJohannesbrief"/>
        <w:rPr>
          <w:shd w:val="clear" w:color="auto" w:fill="FFFFFF"/>
        </w:rPr>
      </w:pPr>
      <w:r w:rsidRPr="00A230A3">
        <w:rPr>
          <w:shd w:val="clear" w:color="auto" w:fill="FFFFFF"/>
          <w:lang w:val="nl-NL"/>
        </w:rPr>
        <w:t xml:space="preserve">De dag erna gingen wij kijken. De eigenaar was aan het puinruimen met een buurman, wat kostbaarheden verzamelen. Hij was heel boos maar ook vastberaden. ‘Dit is mijn grond, ik ga hier niet weg. We zetten een tent op. Waar moet ik anders naar toe? Er is niets voor ons’. Hij heeft een vermogen uitgegeven aan advocaten en boetes, maar huren - als dat al zou kunnen - zou waarschijnlijk duurder zijn. In de rechtszaal vroeg hij de rechter waarom hij eigenlijk niet in een nederzetting kon wonen? Dat is goedkoop en er zijn er veel van. Voor Israëliërs, maar niet voor hem. Of deze uitbarsting zijn zaak vooruithelpt valt te betwijfelen. Maar hij zegt: ‘Ik ben een vrij man, ik zeg wat ik moet zeggen’. </w:t>
      </w:r>
      <w:proofErr w:type="spellStart"/>
      <w:r w:rsidRPr="00A230A3">
        <w:rPr>
          <w:shd w:val="clear" w:color="auto" w:fill="FFFFFF"/>
        </w:rPr>
        <w:t>Zijn</w:t>
      </w:r>
      <w:proofErr w:type="spellEnd"/>
      <w:r w:rsidRPr="00A230A3">
        <w:rPr>
          <w:shd w:val="clear" w:color="auto" w:fill="FFFFFF"/>
        </w:rPr>
        <w:t xml:space="preserve"> </w:t>
      </w:r>
      <w:proofErr w:type="spellStart"/>
      <w:r w:rsidRPr="00A230A3">
        <w:rPr>
          <w:shd w:val="clear" w:color="auto" w:fill="FFFFFF"/>
        </w:rPr>
        <w:t>waardigheid</w:t>
      </w:r>
      <w:proofErr w:type="spellEnd"/>
      <w:r w:rsidRPr="00A230A3">
        <w:rPr>
          <w:shd w:val="clear" w:color="auto" w:fill="FFFFFF"/>
        </w:rPr>
        <w:t xml:space="preserve"> is </w:t>
      </w:r>
      <w:proofErr w:type="spellStart"/>
      <w:r w:rsidRPr="00A230A3">
        <w:rPr>
          <w:shd w:val="clear" w:color="auto" w:fill="FFFFFF"/>
        </w:rPr>
        <w:t>niet</w:t>
      </w:r>
      <w:proofErr w:type="spellEnd"/>
      <w:r w:rsidRPr="00A230A3">
        <w:rPr>
          <w:shd w:val="clear" w:color="auto" w:fill="FFFFFF"/>
        </w:rPr>
        <w:t xml:space="preserve"> </w:t>
      </w:r>
      <w:proofErr w:type="spellStart"/>
      <w:r w:rsidRPr="00A230A3">
        <w:rPr>
          <w:shd w:val="clear" w:color="auto" w:fill="FFFFFF"/>
        </w:rPr>
        <w:t>gesloopt</w:t>
      </w:r>
      <w:proofErr w:type="spellEnd"/>
      <w:r w:rsidRPr="00A230A3">
        <w:rPr>
          <w:shd w:val="clear" w:color="auto" w:fill="FFFFFF"/>
        </w:rPr>
        <w:t xml:space="preserve">. </w:t>
      </w:r>
    </w:p>
    <w:p w14:paraId="6AED436C" w14:textId="77777777" w:rsidR="00EC2258" w:rsidRDefault="00EC2258" w:rsidP="00A230A3">
      <w:pPr>
        <w:pStyle w:val="HoofdtekstJohannesbrief"/>
        <w:rPr>
          <w:shd w:val="clear" w:color="auto" w:fill="FFFFFF"/>
        </w:rPr>
      </w:pPr>
    </w:p>
    <w:p w14:paraId="5FC9908C" w14:textId="2029CF57" w:rsidR="00A230A3" w:rsidRPr="00A230A3" w:rsidRDefault="00EC2258" w:rsidP="00A230A3">
      <w:pPr>
        <w:pStyle w:val="HoofdtekstJohannesbrief"/>
        <w:rPr>
          <w:shd w:val="clear" w:color="auto" w:fill="FFFFFF"/>
          <w:lang w:val="nl-NL"/>
        </w:rPr>
      </w:pPr>
      <w:r>
        <w:rPr>
          <w:noProof/>
          <w:shd w:val="clear" w:color="auto" w:fill="FFFFFF"/>
          <w:lang w:val="nl-NL"/>
        </w:rPr>
        <w:drawing>
          <wp:inline distT="0" distB="0" distL="0" distR="0" wp14:anchorId="7F03F985" wp14:editId="6F2522BA">
            <wp:extent cx="2790190" cy="2089785"/>
            <wp:effectExtent l="0" t="0" r="3810" b="5715"/>
            <wp:docPr id="1245512909" name="Afbeelding 7" descr="Afbeelding met hemel, buitenshuis, Afval, afv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12909" name="Afbeelding 7" descr="Afbeelding met hemel, buitenshuis, Afval, afval&#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0190" cy="2089785"/>
                    </a:xfrm>
                    <a:prstGeom prst="rect">
                      <a:avLst/>
                    </a:prstGeom>
                  </pic:spPr>
                </pic:pic>
              </a:graphicData>
            </a:graphic>
          </wp:inline>
        </w:drawing>
      </w:r>
    </w:p>
    <w:p w14:paraId="52BB2A78"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De meeste mensen bouwen heel simpel. Je weet immers nooit voor hoelang. De boetes en de sloop (en sloopkosten, je moet ze zelf betalen) </w:t>
      </w:r>
      <w:r w:rsidRPr="00A230A3">
        <w:rPr>
          <w:shd w:val="clear" w:color="auto" w:fill="FFFFFF"/>
          <w:lang w:val="nl-NL"/>
        </w:rPr>
        <w:lastRenderedPageBreak/>
        <w:t xml:space="preserve">worden mee gecalculeerd. Daarom zien er veel huizen heel simpel uit, zodat er makkelijk herbouwd kan worden. Er zijn overigens mensen die na ontvangst van een sloopbevel zelf slopen. Dat spaart de sloopkosten en ook het materiaal en de spullen. Maar het is ook beschamend; wij horen ervan maar worden er niet bij gevraagd. Soms kunnen wij bemiddelen in rechtsbijstand en hulp bij vervangende huisvesting. Er zijn mensenrechtenorganisaties die deze hulp bieden. Ik hoop dat zij een plek hebben, de afgelopen week heeft het ‘s nachts gevroren. </w:t>
      </w:r>
    </w:p>
    <w:p w14:paraId="71590EBD" w14:textId="77777777" w:rsidR="00A230A3" w:rsidRPr="00A230A3" w:rsidRDefault="00A230A3" w:rsidP="00A230A3">
      <w:pPr>
        <w:pStyle w:val="HoofdtekstJohannesbrief"/>
        <w:rPr>
          <w:shd w:val="clear" w:color="auto" w:fill="FFFFFF"/>
          <w:lang w:val="nl-NL"/>
        </w:rPr>
      </w:pPr>
    </w:p>
    <w:p w14:paraId="00975E01"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We hebben ook een paar persoonlijke contacten opgedaan. Wij, drie vrouwelijke </w:t>
      </w:r>
      <w:proofErr w:type="spellStart"/>
      <w:r w:rsidRPr="00A230A3">
        <w:rPr>
          <w:shd w:val="clear" w:color="auto" w:fill="FFFFFF"/>
          <w:lang w:val="nl-NL"/>
        </w:rPr>
        <w:t>EA’s</w:t>
      </w:r>
      <w:proofErr w:type="spellEnd"/>
      <w:r w:rsidRPr="00A230A3">
        <w:rPr>
          <w:shd w:val="clear" w:color="auto" w:fill="FFFFFF"/>
          <w:lang w:val="nl-NL"/>
        </w:rPr>
        <w:t xml:space="preserve"> (</w:t>
      </w:r>
      <w:proofErr w:type="spellStart"/>
      <w:r w:rsidRPr="00A230A3">
        <w:rPr>
          <w:shd w:val="clear" w:color="auto" w:fill="FFFFFF"/>
          <w:lang w:val="nl-NL"/>
        </w:rPr>
        <w:t>ecumenical</w:t>
      </w:r>
      <w:proofErr w:type="spellEnd"/>
      <w:r w:rsidRPr="00A230A3">
        <w:rPr>
          <w:shd w:val="clear" w:color="auto" w:fill="FFFFFF"/>
          <w:lang w:val="nl-NL"/>
        </w:rPr>
        <w:t xml:space="preserve"> </w:t>
      </w:r>
      <w:proofErr w:type="spellStart"/>
      <w:r w:rsidRPr="00A230A3">
        <w:rPr>
          <w:shd w:val="clear" w:color="auto" w:fill="FFFFFF"/>
          <w:lang w:val="nl-NL"/>
        </w:rPr>
        <w:t>accompanier</w:t>
      </w:r>
      <w:proofErr w:type="spellEnd"/>
      <w:r w:rsidRPr="00A230A3">
        <w:rPr>
          <w:shd w:val="clear" w:color="auto" w:fill="FFFFFF"/>
          <w:lang w:val="nl-NL"/>
        </w:rPr>
        <w:t xml:space="preserve">), zijn in een bedoeïenendorp en worden in een van de armoedige tenten gevraagd door twee Palestijnse vrouwen. Het is meer een container zonder vloer, aangestampte grond. Het is er ruim, schoon en leeg. Een grote poster van het Al </w:t>
      </w:r>
      <w:proofErr w:type="spellStart"/>
      <w:r w:rsidRPr="00A230A3">
        <w:rPr>
          <w:shd w:val="clear" w:color="auto" w:fill="FFFFFF"/>
          <w:lang w:val="nl-NL"/>
        </w:rPr>
        <w:t>Aqsa</w:t>
      </w:r>
      <w:proofErr w:type="spellEnd"/>
      <w:r w:rsidRPr="00A230A3">
        <w:rPr>
          <w:shd w:val="clear" w:color="auto" w:fill="FFFFFF"/>
          <w:lang w:val="nl-NL"/>
        </w:rPr>
        <w:t xml:space="preserve"> gebied hangt aan een muur. De twee vrouwen zijn zussen, daar komen we met een paar woorden en de vertaalapp van de telefoon achter. De een heeft 5 kinderen; we leren vier van hen kennen. De oudste dochter zet thee voor ons. De andere vrouw heeft een prachtig geborduurde jurk aan. De Palestijnse textielkunst is wereldberoemd. We bekijken meer van haar borduurwerk. Buiten zie we de uitgeklopte kleden wapperen in wind en zon, misschien al generaties geleden geverfd en gewoven. Zo maken we iets mee van de trots en de tradities van deze gastvrije mensen. </w:t>
      </w:r>
    </w:p>
    <w:p w14:paraId="49FDEAB5" w14:textId="77777777" w:rsidR="00A230A3" w:rsidRPr="00A230A3" w:rsidRDefault="00A230A3" w:rsidP="00A230A3">
      <w:pPr>
        <w:pStyle w:val="HoofdtekstJohannesbrief"/>
        <w:rPr>
          <w:shd w:val="clear" w:color="auto" w:fill="FFFFFF"/>
          <w:lang w:val="nl-NL"/>
        </w:rPr>
      </w:pPr>
    </w:p>
    <w:p w14:paraId="2D221140" w14:textId="77777777" w:rsidR="00A230A3" w:rsidRPr="00A230A3" w:rsidRDefault="00A230A3" w:rsidP="00A230A3">
      <w:pPr>
        <w:pStyle w:val="HoofdtekstJohannesbrief"/>
        <w:rPr>
          <w:b/>
          <w:bCs/>
          <w:shd w:val="clear" w:color="auto" w:fill="FFFFFF"/>
          <w:lang w:val="nl-NL"/>
        </w:rPr>
      </w:pPr>
      <w:r w:rsidRPr="00A230A3">
        <w:rPr>
          <w:b/>
          <w:bCs/>
          <w:shd w:val="clear" w:color="auto" w:fill="FFFFFF"/>
          <w:lang w:val="nl-NL"/>
        </w:rPr>
        <w:t xml:space="preserve">11 maart Ramadan </w:t>
      </w:r>
      <w:proofErr w:type="spellStart"/>
      <w:r w:rsidRPr="00A230A3">
        <w:rPr>
          <w:b/>
          <w:bCs/>
          <w:shd w:val="clear" w:color="auto" w:fill="FFFFFF"/>
          <w:lang w:val="nl-NL"/>
        </w:rPr>
        <w:t>Kareem</w:t>
      </w:r>
      <w:proofErr w:type="spellEnd"/>
      <w:r w:rsidRPr="00A230A3">
        <w:rPr>
          <w:b/>
          <w:bCs/>
          <w:shd w:val="clear" w:color="auto" w:fill="FFFFFF"/>
          <w:lang w:val="nl-NL"/>
        </w:rPr>
        <w:t xml:space="preserve">! </w:t>
      </w:r>
    </w:p>
    <w:p w14:paraId="0EFC8DFC"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Vorig weekend is de ramadan begonnen. En een paar dagen geleden was het Aswoensdag, ook hier natuurlijk. Extra bijzonder. Op deze paar vierkante meter gaat de komende weken veel gebeuren. Ik schreef al eerder dat de vrijheid om je geloof te beleven een belangrijk mensenrecht is, dat wij ‘in de gaten houden’. Denk niet dat we echt iets beschermen of zelfs kunnen afdwingen. We monitoren en zijn in gesprek met mensen. </w:t>
      </w:r>
    </w:p>
    <w:p w14:paraId="09DFA5D6" w14:textId="77777777" w:rsidR="00A230A3" w:rsidRPr="00A230A3" w:rsidRDefault="00A230A3" w:rsidP="00A230A3">
      <w:pPr>
        <w:pStyle w:val="HoofdtekstJohannesbrief"/>
        <w:rPr>
          <w:shd w:val="clear" w:color="auto" w:fill="FFFFFF"/>
          <w:lang w:val="nl-NL"/>
        </w:rPr>
      </w:pPr>
    </w:p>
    <w:p w14:paraId="63E9B970"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In Jerusalem is het op een na belangrijkste heiligdom voor moslims, en het zal extra druk worden. Moslims uit Jerusalem en uit Israël hebben vrij toegang. Niet uit de Westbank (bijvoorbeeld uit Ramallah, uurtje met de bus), daar is een pasje voor nodig. Die zijn beperkt tot </w:t>
      </w:r>
      <w:r w:rsidRPr="00A230A3">
        <w:rPr>
          <w:shd w:val="clear" w:color="auto" w:fill="FFFFFF"/>
          <w:lang w:val="nl-NL"/>
        </w:rPr>
        <w:t>mannen boven 55, vrouwen boven 50 en kinderen onder 12 jaar. Voor de ramadan zijn 3000 extra militairen in de stad aanwezig. We hebben vaak nieuwe troepen zien aankomen, soms een groep mensen die als chefs overal polshoogte nemen. Het aantal dranghekken neemt gigantisch toe. En vrijdagochtend stonden op elk kruispunt in het oosten van de oude stad minimaal vijf politiewagens.</w:t>
      </w:r>
    </w:p>
    <w:p w14:paraId="187BEE75"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Maar ramadan is natuurlijk feest! Ook dat hebben we gezien: </w:t>
      </w:r>
      <w:proofErr w:type="gramStart"/>
      <w:r w:rsidRPr="00A230A3">
        <w:rPr>
          <w:shd w:val="clear" w:color="auto" w:fill="FFFFFF"/>
          <w:lang w:val="nl-NL"/>
        </w:rPr>
        <w:t>’s avond</w:t>
      </w:r>
      <w:proofErr w:type="gramEnd"/>
      <w:r w:rsidRPr="00A230A3">
        <w:rPr>
          <w:shd w:val="clear" w:color="auto" w:fill="FFFFFF"/>
          <w:lang w:val="nl-NL"/>
        </w:rPr>
        <w:t xml:space="preserve"> verandert de stad in iets wat het meest op een kerstmarkt lijkt. Heel leuk om </w:t>
      </w:r>
      <w:proofErr w:type="gramStart"/>
      <w:r w:rsidRPr="00A230A3">
        <w:rPr>
          <w:shd w:val="clear" w:color="auto" w:fill="FFFFFF"/>
          <w:lang w:val="nl-NL"/>
        </w:rPr>
        <w:t>daar bij</w:t>
      </w:r>
      <w:proofErr w:type="gramEnd"/>
      <w:r w:rsidRPr="00A230A3">
        <w:rPr>
          <w:shd w:val="clear" w:color="auto" w:fill="FFFFFF"/>
          <w:lang w:val="nl-NL"/>
        </w:rPr>
        <w:t xml:space="preserve"> te zijn. Iedereen op straat, veel kinderen, lichtjes en kraampjes. </w:t>
      </w:r>
      <w:r w:rsidRPr="0039395C">
        <w:rPr>
          <w:shd w:val="clear" w:color="auto" w:fill="FFFFFF"/>
          <w:lang w:val="nl-NL"/>
        </w:rPr>
        <w:t xml:space="preserve">Ontspannen mensen, nieuwe restaurantjes duiken op. Veel speelgoed. </w:t>
      </w:r>
      <w:r w:rsidRPr="00A230A3">
        <w:rPr>
          <w:shd w:val="clear" w:color="auto" w:fill="FFFFFF"/>
          <w:lang w:val="nl-NL"/>
        </w:rPr>
        <w:t xml:space="preserve">Heel gezellig. En op vrijdag extra spectaculair, want dan zijn ook de meest traditionele joden onderweg naar de Klaagmuur voor hun gebed. Met </w:t>
      </w:r>
      <w:proofErr w:type="spellStart"/>
      <w:r w:rsidRPr="00A230A3">
        <w:rPr>
          <w:shd w:val="clear" w:color="auto" w:fill="FFFFFF"/>
          <w:lang w:val="nl-NL"/>
        </w:rPr>
        <w:t>peies</w:t>
      </w:r>
      <w:proofErr w:type="spellEnd"/>
      <w:r w:rsidRPr="00A230A3">
        <w:rPr>
          <w:shd w:val="clear" w:color="auto" w:fill="FFFFFF"/>
          <w:lang w:val="nl-NL"/>
        </w:rPr>
        <w:t xml:space="preserve">, hoeden, pelsmutsen of nog anders gekleed, een exotische mix. </w:t>
      </w:r>
    </w:p>
    <w:p w14:paraId="6577C024" w14:textId="77777777" w:rsidR="00A230A3" w:rsidRPr="00A230A3" w:rsidRDefault="00A230A3" w:rsidP="00A230A3">
      <w:pPr>
        <w:pStyle w:val="HoofdtekstJohannesbrief"/>
        <w:rPr>
          <w:shd w:val="clear" w:color="auto" w:fill="FFFFFF"/>
          <w:lang w:val="nl-NL"/>
        </w:rPr>
      </w:pPr>
    </w:p>
    <w:p w14:paraId="3E13036A" w14:textId="77777777" w:rsidR="00A230A3" w:rsidRPr="00A230A3" w:rsidRDefault="00A230A3" w:rsidP="00A230A3">
      <w:pPr>
        <w:pStyle w:val="HoofdtekstJohannesbrief"/>
        <w:rPr>
          <w:b/>
          <w:bCs/>
          <w:shd w:val="clear" w:color="auto" w:fill="FFFFFF"/>
          <w:lang w:val="nl-NL"/>
        </w:rPr>
      </w:pPr>
      <w:proofErr w:type="spellStart"/>
      <w:r w:rsidRPr="00A230A3">
        <w:rPr>
          <w:b/>
          <w:bCs/>
          <w:shd w:val="clear" w:color="auto" w:fill="FFFFFF"/>
          <w:lang w:val="nl-NL"/>
        </w:rPr>
        <w:t>Demolition</w:t>
      </w:r>
      <w:proofErr w:type="spellEnd"/>
      <w:r w:rsidRPr="00A230A3">
        <w:rPr>
          <w:b/>
          <w:bCs/>
          <w:shd w:val="clear" w:color="auto" w:fill="FFFFFF"/>
          <w:lang w:val="nl-NL"/>
        </w:rPr>
        <w:t xml:space="preserve"> heel dichtbij </w:t>
      </w:r>
    </w:p>
    <w:p w14:paraId="7A76C748" w14:textId="77777777" w:rsidR="00A230A3" w:rsidRPr="00A230A3" w:rsidRDefault="00A230A3" w:rsidP="00A230A3">
      <w:pPr>
        <w:pStyle w:val="HoofdtekstJohannesbrief"/>
        <w:rPr>
          <w:shd w:val="clear" w:color="auto" w:fill="FFFFFF"/>
          <w:lang w:val="nl-NL"/>
        </w:rPr>
      </w:pPr>
      <w:r w:rsidRPr="00A230A3">
        <w:rPr>
          <w:shd w:val="clear" w:color="auto" w:fill="FFFFFF"/>
          <w:lang w:val="nl-NL"/>
        </w:rPr>
        <w:t xml:space="preserve">Toen ik mijn vorige blog net verstuurd had, kwamen de collega’s enorm aangedaan en geschrokken thuis. Onze chauffeur is zelf getroffen door een </w:t>
      </w:r>
      <w:proofErr w:type="spellStart"/>
      <w:r w:rsidRPr="00A230A3">
        <w:rPr>
          <w:shd w:val="clear" w:color="auto" w:fill="FFFFFF"/>
          <w:lang w:val="nl-NL"/>
        </w:rPr>
        <w:t>demolition</w:t>
      </w:r>
      <w:proofErr w:type="spellEnd"/>
      <w:r w:rsidRPr="00A230A3">
        <w:rPr>
          <w:shd w:val="clear" w:color="auto" w:fill="FFFFFF"/>
          <w:lang w:val="nl-NL"/>
        </w:rPr>
        <w:t xml:space="preserve">/vernietiging. En wel van zijn landje: een stuk tuin aan de rand van de stad. Hij werd gebeld dat de </w:t>
      </w:r>
      <w:proofErr w:type="gramStart"/>
      <w:r w:rsidRPr="00A230A3">
        <w:rPr>
          <w:shd w:val="clear" w:color="auto" w:fill="FFFFFF"/>
          <w:lang w:val="nl-NL"/>
        </w:rPr>
        <w:t>gemeente bomen</w:t>
      </w:r>
      <w:proofErr w:type="gramEnd"/>
      <w:r w:rsidRPr="00A230A3">
        <w:rPr>
          <w:shd w:val="clear" w:color="auto" w:fill="FFFFFF"/>
          <w:lang w:val="nl-NL"/>
        </w:rPr>
        <w:t xml:space="preserve"> aan het rooien was. Ze zijn ernaartoe gegaan, met hindernissen omdat de muur om het gebied heen staat. Toen ze aankwamen was het kwaad al geschied. Het landje bevindt zich in een strook tussen gemeentegrens en scheidingsmuur. De overheid heeft het land tot </w:t>
      </w:r>
      <w:r w:rsidRPr="00A230A3">
        <w:rPr>
          <w:i/>
          <w:iCs/>
          <w:shd w:val="clear" w:color="auto" w:fill="FFFFFF"/>
          <w:lang w:val="nl-NL"/>
        </w:rPr>
        <w:t xml:space="preserve">state land </w:t>
      </w:r>
      <w:r w:rsidRPr="00A230A3">
        <w:rPr>
          <w:shd w:val="clear" w:color="auto" w:fill="FFFFFF"/>
          <w:lang w:val="nl-NL"/>
        </w:rPr>
        <w:t xml:space="preserve">verklaard en wil af van particulier gebruik. Onze chauffeur was alweer begonnen een en ander terug te planten. Hij heeft gelukkig de moed om door te gaan, en veel ondersteuning. </w:t>
      </w:r>
    </w:p>
    <w:p w14:paraId="39C803D3" w14:textId="77777777" w:rsidR="00A230A3" w:rsidRPr="00A230A3" w:rsidRDefault="00A230A3" w:rsidP="00A230A3">
      <w:pPr>
        <w:pStyle w:val="HoofdtekstJohannesbrief"/>
        <w:rPr>
          <w:shd w:val="clear" w:color="auto" w:fill="FFFFFF"/>
          <w:lang w:val="nl-NL"/>
        </w:rPr>
      </w:pPr>
    </w:p>
    <w:p w14:paraId="49479A6E" w14:textId="77777777" w:rsidR="00A230A3" w:rsidRPr="0039395C" w:rsidRDefault="00A230A3" w:rsidP="00A230A3">
      <w:pPr>
        <w:pStyle w:val="HoofdtekstJohannesbrief"/>
        <w:rPr>
          <w:shd w:val="clear" w:color="auto" w:fill="FFFFFF"/>
          <w:lang w:val="nl-NL"/>
        </w:rPr>
      </w:pPr>
      <w:proofErr w:type="spellStart"/>
      <w:r w:rsidRPr="0039395C">
        <w:rPr>
          <w:shd w:val="clear" w:color="auto" w:fill="FFFFFF"/>
          <w:lang w:val="nl-NL"/>
        </w:rPr>
        <w:t>Alke</w:t>
      </w:r>
      <w:proofErr w:type="spellEnd"/>
      <w:r w:rsidRPr="0039395C">
        <w:rPr>
          <w:shd w:val="clear" w:color="auto" w:fill="FFFFFF"/>
          <w:lang w:val="nl-NL"/>
        </w:rPr>
        <w:t xml:space="preserve"> </w:t>
      </w:r>
      <w:proofErr w:type="spellStart"/>
      <w:r w:rsidRPr="0039395C">
        <w:rPr>
          <w:shd w:val="clear" w:color="auto" w:fill="FFFFFF"/>
          <w:lang w:val="nl-NL"/>
        </w:rPr>
        <w:t>Liebich</w:t>
      </w:r>
      <w:proofErr w:type="spellEnd"/>
    </w:p>
    <w:p w14:paraId="35120297" w14:textId="77777777" w:rsidR="008A4789" w:rsidRDefault="008A4789" w:rsidP="0018097E">
      <w:pPr>
        <w:pStyle w:val="HoofdtekstJohannesbrief"/>
        <w:rPr>
          <w:shd w:val="clear" w:color="auto" w:fill="FFFFFF"/>
          <w:lang w:val="nl-NL"/>
        </w:rPr>
      </w:pPr>
    </w:p>
    <w:p w14:paraId="6C125A3A" w14:textId="6D6E1BB1" w:rsidR="00AE2F97" w:rsidRDefault="00AE2F97">
      <w:pPr>
        <w:rPr>
          <w:rFonts w:cstheme="minorHAnsi"/>
          <w:sz w:val="22"/>
          <w:szCs w:val="22"/>
          <w:shd w:val="clear" w:color="auto" w:fill="FFFFFF"/>
        </w:rPr>
      </w:pPr>
      <w:r>
        <w:rPr>
          <w:shd w:val="clear" w:color="auto" w:fill="FFFFFF"/>
        </w:rPr>
        <w:br w:type="page"/>
      </w:r>
    </w:p>
    <w:p w14:paraId="342956B4" w14:textId="2C75C3D0" w:rsidR="00A230A3" w:rsidRPr="00F17896" w:rsidRDefault="00AE2F97" w:rsidP="00AE2F97">
      <w:pPr>
        <w:pStyle w:val="ONDERTITELJohannesbrief"/>
        <w:rPr>
          <w:shd w:val="clear" w:color="auto" w:fill="FFFFFF"/>
          <w:lang w:val="nl-NL"/>
        </w:rPr>
      </w:pPr>
      <w:r w:rsidRPr="0039395C">
        <w:rPr>
          <w:shd w:val="clear" w:color="auto" w:fill="FFFFFF"/>
          <w:lang w:val="nl-NL"/>
        </w:rPr>
        <w:lastRenderedPageBreak/>
        <w:t>COLUMN</w:t>
      </w:r>
      <w:r w:rsidR="00F17896" w:rsidRPr="0039395C">
        <w:rPr>
          <w:shd w:val="clear" w:color="auto" w:fill="FFFFFF"/>
          <w:lang w:val="nl-NL"/>
        </w:rPr>
        <w:t xml:space="preserve">: </w:t>
      </w:r>
      <w:r w:rsidR="00F17896" w:rsidRPr="00F17896">
        <w:rPr>
          <w:shd w:val="clear" w:color="auto" w:fill="FFFFFF"/>
          <w:lang w:val="nl-NL"/>
        </w:rPr>
        <w:t>CHRETIENS (deel 1)</w:t>
      </w:r>
    </w:p>
    <w:p w14:paraId="6F4E3D21" w14:textId="77777777" w:rsidR="00F17896" w:rsidRDefault="00F17896" w:rsidP="001B0D81">
      <w:pPr>
        <w:pStyle w:val="ONDERTITELJohannesbrief"/>
        <w:rPr>
          <w:shd w:val="clear" w:color="auto" w:fill="FFFFFF"/>
          <w:lang w:val="nl-NL"/>
        </w:rPr>
        <w:sectPr w:rsidR="00F17896" w:rsidSect="001B0D81">
          <w:type w:val="continuous"/>
          <w:pgSz w:w="11901" w:h="16817"/>
          <w:pgMar w:top="1400" w:right="1202" w:bottom="1400" w:left="1202" w:header="709" w:footer="709" w:gutter="0"/>
          <w:cols w:num="2" w:space="709"/>
          <w:docGrid w:linePitch="360"/>
        </w:sectPr>
      </w:pPr>
    </w:p>
    <w:p w14:paraId="1F9B12A8" w14:textId="2B66D9F1" w:rsidR="00FB06D8" w:rsidRPr="00FB06D8" w:rsidRDefault="00FB06D8" w:rsidP="00FB06D8">
      <w:pPr>
        <w:pStyle w:val="HoofdtekstJohannesbrief"/>
        <w:rPr>
          <w:shd w:val="clear" w:color="auto" w:fill="FFFFFF"/>
          <w:lang w:val="nl-NL"/>
        </w:rPr>
      </w:pPr>
      <w:r w:rsidRPr="00FB06D8">
        <w:rPr>
          <w:shd w:val="clear" w:color="auto" w:fill="FFFFFF"/>
          <w:lang w:val="nl-NL"/>
        </w:rPr>
        <w:t xml:space="preserve">Mijn oude camperbusje puft naar boven, de temperatuurmeter in het dashboard trilt. Klimmen naar de </w:t>
      </w:r>
      <w:proofErr w:type="spellStart"/>
      <w:r w:rsidRPr="00FB06D8">
        <w:rPr>
          <w:shd w:val="clear" w:color="auto" w:fill="FFFFFF"/>
          <w:lang w:val="nl-NL"/>
        </w:rPr>
        <w:t>Montségur</w:t>
      </w:r>
      <w:proofErr w:type="spellEnd"/>
      <w:r w:rsidRPr="00FB06D8">
        <w:rPr>
          <w:shd w:val="clear" w:color="auto" w:fill="FFFFFF"/>
          <w:lang w:val="nl-NL"/>
        </w:rPr>
        <w:t xml:space="preserve"> met 35 graden is ook wel een uitdaging. Toch, ik moet en zal. </w:t>
      </w:r>
    </w:p>
    <w:p w14:paraId="1B278ABB" w14:textId="589F1BE0" w:rsidR="00FB06D8" w:rsidRPr="00FB06D8" w:rsidRDefault="00FB06D8" w:rsidP="00FB06D8">
      <w:pPr>
        <w:pStyle w:val="HoofdtekstJohannesbrief"/>
        <w:rPr>
          <w:shd w:val="clear" w:color="auto" w:fill="FFFFFF"/>
          <w:lang w:val="nl-NL"/>
        </w:rPr>
      </w:pPr>
      <w:r w:rsidRPr="00FB06D8">
        <w:rPr>
          <w:shd w:val="clear" w:color="auto" w:fill="FFFFFF"/>
          <w:lang w:val="nl-NL"/>
        </w:rPr>
        <w:t>Locatie: Pyreneeën, Zuid-Frankrijk. De smeltende slingerweg vlakt eindelijk wat af en na een heftige haarspeld verbreedt de weg iets en ik zie de berg</w:t>
      </w:r>
      <w:bookmarkStart w:id="0" w:name="_Hlk192064355"/>
      <w:r w:rsidRPr="00FB06D8">
        <w:rPr>
          <w:shd w:val="clear" w:color="auto" w:fill="FFFFFF"/>
          <w:lang w:val="nl-NL"/>
        </w:rPr>
        <w:t xml:space="preserve"> </w:t>
      </w:r>
      <w:proofErr w:type="spellStart"/>
      <w:r w:rsidRPr="00FB06D8">
        <w:rPr>
          <w:shd w:val="clear" w:color="auto" w:fill="FFFFFF"/>
          <w:lang w:val="nl-NL"/>
        </w:rPr>
        <w:t>Montségur</w:t>
      </w:r>
      <w:bookmarkEnd w:id="0"/>
      <w:proofErr w:type="spellEnd"/>
      <w:r w:rsidRPr="00FB06D8">
        <w:rPr>
          <w:shd w:val="clear" w:color="auto" w:fill="FFFFFF"/>
          <w:lang w:val="nl-NL"/>
        </w:rPr>
        <w:t xml:space="preserve"> als een machtige puist in het toch al ruige berglandschap. Met </w:t>
      </w:r>
      <w:proofErr w:type="gramStart"/>
      <w:r w:rsidRPr="00FB06D8">
        <w:rPr>
          <w:shd w:val="clear" w:color="auto" w:fill="FFFFFF"/>
          <w:lang w:val="nl-NL"/>
        </w:rPr>
        <w:t>bovenop</w:t>
      </w:r>
      <w:proofErr w:type="gramEnd"/>
      <w:r w:rsidRPr="00FB06D8">
        <w:rPr>
          <w:shd w:val="clear" w:color="auto" w:fill="FFFFFF"/>
          <w:lang w:val="nl-NL"/>
        </w:rPr>
        <w:t xml:space="preserve"> een fort, de ruïne die ten onrechte wordt gezien als de resten van de Katharenburcht die in 1244 na een lange belegering de strijd tegen het leger van de paus en de koning moest staken. De overblijfselen van de echte Katharenburcht liggen net iets onder de top verscholen onder dikke doornenstruiken, zo weet ik na tips van een insider. De ruïne die van verre zichtbaar is werd later gebouwd als grensverdediging en tijdens de revolte van vele jaren later neergehaald.</w:t>
      </w:r>
    </w:p>
    <w:p w14:paraId="5701D74A" w14:textId="58B66458" w:rsidR="00FB06D8" w:rsidRPr="00FB06D8" w:rsidRDefault="00FB06D8" w:rsidP="00FB06D8">
      <w:pPr>
        <w:pStyle w:val="HoofdtekstJohannesbrief"/>
        <w:rPr>
          <w:shd w:val="clear" w:color="auto" w:fill="FFFFFF"/>
          <w:lang w:val="nl-NL"/>
        </w:rPr>
      </w:pPr>
    </w:p>
    <w:p w14:paraId="7CAD03ED" w14:textId="6AFD3438" w:rsidR="00FB06D8" w:rsidRPr="00FB06D8" w:rsidRDefault="00262E5E" w:rsidP="00FB06D8">
      <w:pPr>
        <w:pStyle w:val="HoofdtekstJohannesbrief"/>
        <w:rPr>
          <w:shd w:val="clear" w:color="auto" w:fill="FFFFFF"/>
          <w:lang w:val="nl-NL"/>
        </w:rPr>
      </w:pPr>
      <w:r>
        <w:rPr>
          <w:noProof/>
          <w:shd w:val="clear" w:color="auto" w:fill="FFFFFF"/>
          <w:lang w:val="nl-NL"/>
        </w:rPr>
        <w:drawing>
          <wp:anchor distT="0" distB="0" distL="114300" distR="114300" simplePos="0" relativeHeight="251707392" behindDoc="0" locked="0" layoutInCell="1" allowOverlap="1" wp14:anchorId="65DF6243" wp14:editId="31B09967">
            <wp:simplePos x="0" y="0"/>
            <wp:positionH relativeFrom="column">
              <wp:posOffset>4484370</wp:posOffset>
            </wp:positionH>
            <wp:positionV relativeFrom="paragraph">
              <wp:posOffset>46355</wp:posOffset>
            </wp:positionV>
            <wp:extent cx="1536700" cy="1848485"/>
            <wp:effectExtent l="0" t="0" r="0" b="5715"/>
            <wp:wrapSquare wrapText="bothSides"/>
            <wp:docPr id="411011787" name="Afbeelding 8" descr="Afbeelding met buitenshuis, boom, graf,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11787" name="Afbeelding 8" descr="Afbeelding met buitenshuis, boom, graf, hemel&#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6700" cy="1848485"/>
                    </a:xfrm>
                    <a:prstGeom prst="rect">
                      <a:avLst/>
                    </a:prstGeom>
                  </pic:spPr>
                </pic:pic>
              </a:graphicData>
            </a:graphic>
            <wp14:sizeRelH relativeFrom="page">
              <wp14:pctWidth>0</wp14:pctWidth>
            </wp14:sizeRelH>
            <wp14:sizeRelV relativeFrom="page">
              <wp14:pctHeight>0</wp14:pctHeight>
            </wp14:sizeRelV>
          </wp:anchor>
        </w:drawing>
      </w:r>
      <w:r w:rsidR="00FB06D8" w:rsidRPr="00FB06D8">
        <w:rPr>
          <w:shd w:val="clear" w:color="auto" w:fill="FFFFFF"/>
          <w:lang w:val="nl-NL"/>
        </w:rPr>
        <w:t xml:space="preserve">Maar nu, ik sta op een kleine parkeerplaats onderaan de berg, de Ford dampend en ik opgelucht. Vreemd eigenlijk. Ik kijk omhoog en zie dat ik te voet nog een eind moet maar weet ook dat ik al op flinke hoogte ben. Het is rustig, verlaten eigenlijk. Want veel te warm om iets te doen. </w:t>
      </w:r>
    </w:p>
    <w:p w14:paraId="1C0FD16F" w14:textId="69B8688C" w:rsidR="00BF5394" w:rsidRDefault="00FB06D8" w:rsidP="00FB06D8">
      <w:pPr>
        <w:pStyle w:val="HoofdtekstJohannesbrief"/>
        <w:rPr>
          <w:shd w:val="clear" w:color="auto" w:fill="FFFFFF"/>
          <w:lang w:val="nl-NL"/>
        </w:rPr>
      </w:pPr>
      <w:r w:rsidRPr="00FB06D8">
        <w:rPr>
          <w:shd w:val="clear" w:color="auto" w:fill="FFFFFF"/>
          <w:lang w:val="nl-NL"/>
        </w:rPr>
        <w:t xml:space="preserve">Tsja, lieden uit de </w:t>
      </w:r>
      <w:proofErr w:type="spellStart"/>
      <w:r w:rsidRPr="00FB06D8">
        <w:rPr>
          <w:shd w:val="clear" w:color="auto" w:fill="FFFFFF"/>
          <w:lang w:val="nl-NL"/>
        </w:rPr>
        <w:t>Pays</w:t>
      </w:r>
      <w:proofErr w:type="spellEnd"/>
      <w:r w:rsidRPr="00FB06D8">
        <w:rPr>
          <w:shd w:val="clear" w:color="auto" w:fill="FFFFFF"/>
          <w:lang w:val="nl-NL"/>
        </w:rPr>
        <w:t xml:space="preserve"> Bas klossen op de onmogelijkste uren door Franse dorpjes en steden, zitten tijdens het middaguur gerust op verzengende stranden terwijl de autochtonen op bed liggen. En beklimmen dus bergen. Ik pak twee flessen water en begin aan een uitdagende klim over een steil zigzaggend pad van stenen. Eerst passeer ik nog een verweerd monument en een verlaten tickethokje. Ik vermoed dat de kaartjesverkoper ook een dutje doet. Het monument is ter nagedachtenis van allen die zich in de burcht bevonden in 1244. </w:t>
      </w:r>
    </w:p>
    <w:p w14:paraId="75B0728E" w14:textId="18F77D13" w:rsidR="00BF5394" w:rsidRDefault="00BF5394" w:rsidP="00FB06D8">
      <w:pPr>
        <w:pStyle w:val="HoofdtekstJohannesbrief"/>
        <w:rPr>
          <w:shd w:val="clear" w:color="auto" w:fill="FFFFFF"/>
          <w:lang w:val="nl-NL"/>
        </w:rPr>
      </w:pPr>
    </w:p>
    <w:p w14:paraId="147C9755" w14:textId="13526DB6" w:rsidR="00FB06D8" w:rsidRPr="00FB06D8" w:rsidRDefault="00FB06D8" w:rsidP="00FB06D8">
      <w:pPr>
        <w:pStyle w:val="HoofdtekstJohannesbrief"/>
        <w:rPr>
          <w:shd w:val="clear" w:color="auto" w:fill="FFFFFF"/>
          <w:lang w:val="nl-NL"/>
        </w:rPr>
      </w:pPr>
      <w:r w:rsidRPr="00FB06D8">
        <w:rPr>
          <w:shd w:val="clear" w:color="auto" w:fill="FFFFFF"/>
          <w:lang w:val="nl-NL"/>
        </w:rPr>
        <w:t xml:space="preserve"> Na de overgave daalden zij in een processie zingend af van de berg over hetzelfde pad als waar ik nu op sta. Op de plek van het monument was in 1244 een grote brandstapel opgericht, tribune ernaast. Dik 200 vrouwen, kinderen, en mannen stortten zichzelf in het vuur. In de overtuiging dat zij als de ware Christenen in de genade van God het hiernamaals zouden binnengaan. Zij noemden zichzelf </w:t>
      </w:r>
      <w:proofErr w:type="spellStart"/>
      <w:r w:rsidRPr="00FB06D8">
        <w:rPr>
          <w:shd w:val="clear" w:color="auto" w:fill="FFFFFF"/>
          <w:lang w:val="nl-NL"/>
        </w:rPr>
        <w:t>Chretiens</w:t>
      </w:r>
      <w:proofErr w:type="spellEnd"/>
      <w:r w:rsidRPr="00FB06D8">
        <w:rPr>
          <w:shd w:val="clear" w:color="auto" w:fill="FFFFFF"/>
          <w:lang w:val="nl-NL"/>
        </w:rPr>
        <w:t>, bonhommes. De naam Katharen is bedacht door de Inquisitie en komt mogelijk van “ketters” of “catharsis” (zuivering).</w:t>
      </w:r>
    </w:p>
    <w:p w14:paraId="0AC65181" w14:textId="628FB785" w:rsidR="00FB06D8" w:rsidRPr="00FB06D8" w:rsidRDefault="00706601" w:rsidP="00FB06D8">
      <w:pPr>
        <w:pStyle w:val="HoofdtekstJohannesbrief"/>
        <w:rPr>
          <w:shd w:val="clear" w:color="auto" w:fill="FFFFFF"/>
          <w:lang w:val="nl-NL"/>
        </w:rPr>
      </w:pPr>
      <w:r>
        <w:rPr>
          <w:noProof/>
          <w:shd w:val="clear" w:color="auto" w:fill="FFFFFF"/>
          <w:lang w:val="nl-NL"/>
        </w:rPr>
        <w:drawing>
          <wp:anchor distT="0" distB="0" distL="114300" distR="114300" simplePos="0" relativeHeight="251708416" behindDoc="0" locked="0" layoutInCell="1" allowOverlap="1" wp14:anchorId="22C1384D" wp14:editId="4AFA0316">
            <wp:simplePos x="0" y="0"/>
            <wp:positionH relativeFrom="column">
              <wp:posOffset>4641850</wp:posOffset>
            </wp:positionH>
            <wp:positionV relativeFrom="paragraph">
              <wp:posOffset>815340</wp:posOffset>
            </wp:positionV>
            <wp:extent cx="1378585" cy="1838325"/>
            <wp:effectExtent l="0" t="0" r="5715" b="3175"/>
            <wp:wrapSquare wrapText="bothSides"/>
            <wp:docPr id="912326061" name="Afbeelding 9" descr="Afbeelding met buitenshuis, landschap, wolk,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26061" name="Afbeelding 9" descr="Afbeelding met buitenshuis, landschap, wolk, hemel&#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8585" cy="1838325"/>
                    </a:xfrm>
                    <a:prstGeom prst="rect">
                      <a:avLst/>
                    </a:prstGeom>
                  </pic:spPr>
                </pic:pic>
              </a:graphicData>
            </a:graphic>
            <wp14:sizeRelH relativeFrom="page">
              <wp14:pctWidth>0</wp14:pctWidth>
            </wp14:sizeRelH>
            <wp14:sizeRelV relativeFrom="page">
              <wp14:pctHeight>0</wp14:pctHeight>
            </wp14:sizeRelV>
          </wp:anchor>
        </w:drawing>
      </w:r>
      <w:r w:rsidR="00FB06D8" w:rsidRPr="00FB06D8">
        <w:rPr>
          <w:shd w:val="clear" w:color="auto" w:fill="FFFFFF"/>
          <w:lang w:val="nl-NL"/>
        </w:rPr>
        <w:t xml:space="preserve">Ik klim, moet af en toe rusten en mompel tegen mezelf dat de stapstenen toch echt iets te ver uit elkaar liggen. Ik weet dat het voor mij normaal is om bij inspanning snel te transpireren. Maar nu geef ik het woord gutsen een nieuwe betekenis. Af en toe draai ik me om en geniet van het machtige uitzicht. Ik besef hoe veilig de </w:t>
      </w:r>
      <w:proofErr w:type="spellStart"/>
      <w:r w:rsidR="00FB06D8" w:rsidRPr="00FB06D8">
        <w:rPr>
          <w:shd w:val="clear" w:color="auto" w:fill="FFFFFF"/>
          <w:lang w:val="nl-NL"/>
        </w:rPr>
        <w:t>Chretiens</w:t>
      </w:r>
      <w:proofErr w:type="spellEnd"/>
      <w:r w:rsidR="00FB06D8" w:rsidRPr="00FB06D8">
        <w:rPr>
          <w:shd w:val="clear" w:color="auto" w:fill="FFFFFF"/>
          <w:lang w:val="nl-NL"/>
        </w:rPr>
        <w:t xml:space="preserve"> hier zaten maar ook dat een voortdurende belegering nooit goed kan aflopen. </w:t>
      </w:r>
    </w:p>
    <w:p w14:paraId="7531691F" w14:textId="2EB84231" w:rsidR="00FB06D8" w:rsidRPr="00FB06D8" w:rsidRDefault="00FB06D8" w:rsidP="00FB06D8">
      <w:pPr>
        <w:pStyle w:val="HoofdtekstJohannesbrief"/>
        <w:rPr>
          <w:shd w:val="clear" w:color="auto" w:fill="FFFFFF"/>
          <w:lang w:val="nl-NL"/>
        </w:rPr>
      </w:pPr>
      <w:r w:rsidRPr="00FB06D8">
        <w:rPr>
          <w:shd w:val="clear" w:color="auto" w:fill="FFFFFF"/>
          <w:lang w:val="nl-NL"/>
        </w:rPr>
        <w:t>Ik ben boven! Een fles water is al leeg en vermoedelijk direct verdampt. Ik zie de ruïne van de latere burcht. Als je beneden staat lijkt het nog heel wat maar feitelijk staan alleen nog delen van de buitenmuur overeind. Voor de gemiddelde kastelenbezoeker moet het een teleurstelling zijn. Maar ik kom niet voor dit bouwwerk. Dus loop ik om deze ruïne heen en zie de doornenstruiken waar ik doorheen moet. Ik wist het en heb daarom een lange trekking broek aan en dito blouse. Ik hoef alleen maar de mouwen af te rollen. Ik weet ook dat ik erg moet oppassen want aan deze kant van de top is er een afgrond die in 1244 goed zichtbaar was maar nu verdekt is door begroeiing. Ik worstel me door de struiken en loop toch krassen op aan handen en gezicht. Ik moet en zal. Een lichte daling zet in en de struiken worden minder dicht. En ja, daar zie ik de omtrekken van oude muren. Mijn hart springt op! Ik voel me stiekem een soort Indiana Jones. Ik druk het gevoel weg want daar kom ik niet voor…….</w:t>
      </w:r>
    </w:p>
    <w:p w14:paraId="039AD15D" w14:textId="77777777" w:rsidR="00FB06D8" w:rsidRPr="00FB06D8" w:rsidRDefault="00FB06D8" w:rsidP="00FB06D8">
      <w:pPr>
        <w:pStyle w:val="HoofdtekstJohannesbrief"/>
        <w:rPr>
          <w:i/>
          <w:iCs/>
          <w:shd w:val="clear" w:color="auto" w:fill="FFFFFF"/>
          <w:lang w:val="nl-NL"/>
        </w:rPr>
      </w:pPr>
      <w:r w:rsidRPr="00FB06D8">
        <w:rPr>
          <w:i/>
          <w:iCs/>
          <w:shd w:val="clear" w:color="auto" w:fill="FFFFFF"/>
          <w:lang w:val="nl-NL"/>
        </w:rPr>
        <w:t>Wordt vervolgd in volgende Johannesbrief.</w:t>
      </w:r>
    </w:p>
    <w:p w14:paraId="655E7D14" w14:textId="77777777" w:rsidR="00FB06D8" w:rsidRPr="00FB06D8" w:rsidRDefault="00FB06D8" w:rsidP="00FB06D8">
      <w:pPr>
        <w:pStyle w:val="HoofdtekstJohannesbrief"/>
        <w:rPr>
          <w:shd w:val="clear" w:color="auto" w:fill="FFFFFF"/>
          <w:lang w:val="nl-NL"/>
        </w:rPr>
      </w:pPr>
    </w:p>
    <w:p w14:paraId="74F14D1E" w14:textId="77777777" w:rsidR="00FB06D8" w:rsidRPr="0039395C" w:rsidRDefault="00FB06D8" w:rsidP="00FB06D8">
      <w:pPr>
        <w:pStyle w:val="HoofdtekstJohannesbrief"/>
        <w:rPr>
          <w:shd w:val="clear" w:color="auto" w:fill="FFFFFF"/>
          <w:lang w:val="nl-NL"/>
        </w:rPr>
      </w:pPr>
      <w:r w:rsidRPr="0039395C">
        <w:rPr>
          <w:shd w:val="clear" w:color="auto" w:fill="FFFFFF"/>
          <w:lang w:val="nl-NL"/>
        </w:rPr>
        <w:t>Roland Loos</w:t>
      </w:r>
    </w:p>
    <w:p w14:paraId="280FF264" w14:textId="77777777" w:rsidR="00313707" w:rsidRPr="0039395C" w:rsidRDefault="00313707" w:rsidP="00F17896">
      <w:pPr>
        <w:pStyle w:val="HoofdtekstJohannesbrief"/>
        <w:rPr>
          <w:shd w:val="clear" w:color="auto" w:fill="FFFFFF"/>
          <w:lang w:val="nl-NL"/>
        </w:rPr>
      </w:pPr>
    </w:p>
    <w:p w14:paraId="63F66A59" w14:textId="77777777" w:rsidR="00A45844" w:rsidRPr="0039395C" w:rsidRDefault="00A45844" w:rsidP="00473D2A">
      <w:pPr>
        <w:pStyle w:val="HoofdtekstJohannesbrief"/>
        <w:rPr>
          <w:color w:val="000000"/>
          <w:shd w:val="clear" w:color="auto" w:fill="FFFFFF"/>
          <w:lang w:val="nl-NL"/>
        </w:rPr>
        <w:sectPr w:rsidR="00A45844" w:rsidRPr="0039395C" w:rsidSect="00F17896">
          <w:type w:val="continuous"/>
          <w:pgSz w:w="11901" w:h="16817"/>
          <w:pgMar w:top="1400" w:right="1202" w:bottom="1400" w:left="1202" w:header="709" w:footer="709" w:gutter="0"/>
          <w:cols w:space="709"/>
          <w:docGrid w:linePitch="360"/>
        </w:sectPr>
      </w:pPr>
    </w:p>
    <w:p w14:paraId="365981CE" w14:textId="77777777" w:rsidR="00A45844" w:rsidRPr="0039395C" w:rsidRDefault="00A45844" w:rsidP="00A45844">
      <w:pPr>
        <w:pStyle w:val="ONDERTITELJohannesbrief"/>
        <w:rPr>
          <w:shd w:val="clear" w:color="auto" w:fill="FFFFFF"/>
          <w:lang w:val="nl-NL"/>
        </w:rPr>
      </w:pPr>
      <w:r w:rsidRPr="0039395C">
        <w:rPr>
          <w:shd w:val="clear" w:color="auto" w:fill="FFFFFF"/>
          <w:lang w:val="nl-NL"/>
        </w:rPr>
        <w:t>IFTAR-MAALTIJD</w:t>
      </w:r>
    </w:p>
    <w:p w14:paraId="75D08B8B" w14:textId="77777777" w:rsidR="00A45844" w:rsidRPr="00A45844" w:rsidRDefault="00A45844" w:rsidP="00A45844">
      <w:pPr>
        <w:pStyle w:val="HoofdtekstJohannesbrief"/>
        <w:rPr>
          <w:color w:val="000000"/>
          <w:shd w:val="clear" w:color="auto" w:fill="FFFFFF"/>
          <w:lang w:val="nl-NL"/>
        </w:rPr>
      </w:pPr>
      <w:r w:rsidRPr="00A45844">
        <w:rPr>
          <w:color w:val="000000"/>
          <w:shd w:val="clear" w:color="auto" w:fill="FFFFFF"/>
          <w:lang w:val="nl-NL"/>
        </w:rPr>
        <w:t xml:space="preserve">Op vrijdagavond 7 maart jl. vierden we met dertig mensen een vastenmaaltijd in de heilige maand Ramadan. We waren hier op uitnodiging van de Stichting </w:t>
      </w:r>
      <w:proofErr w:type="spellStart"/>
      <w:r w:rsidRPr="00A45844">
        <w:rPr>
          <w:color w:val="000000"/>
          <w:shd w:val="clear" w:color="auto" w:fill="FFFFFF"/>
          <w:lang w:val="nl-NL"/>
        </w:rPr>
        <w:t>Secu</w:t>
      </w:r>
      <w:proofErr w:type="spellEnd"/>
      <w:r w:rsidRPr="00A45844">
        <w:rPr>
          <w:color w:val="000000"/>
          <w:shd w:val="clear" w:color="auto" w:fill="FFFFFF"/>
          <w:lang w:val="nl-NL"/>
        </w:rPr>
        <w:t xml:space="preserve"> uit Utrecht. Deze stichting organiseert al meer dan 20 jaar </w:t>
      </w:r>
      <w:proofErr w:type="spellStart"/>
      <w:r w:rsidRPr="00A45844">
        <w:rPr>
          <w:color w:val="000000"/>
          <w:shd w:val="clear" w:color="auto" w:fill="FFFFFF"/>
          <w:lang w:val="nl-NL"/>
        </w:rPr>
        <w:t>iftar</w:t>
      </w:r>
      <w:proofErr w:type="spellEnd"/>
      <w:r w:rsidRPr="00A45844">
        <w:rPr>
          <w:color w:val="000000"/>
          <w:shd w:val="clear" w:color="auto" w:fill="FFFFFF"/>
          <w:lang w:val="nl-NL"/>
        </w:rPr>
        <w:t xml:space="preserve">-maaltijden om mensen van verschillende achtergronden samen te brengen. In 2024 hebben ze op 91 verschillende locaties ongeveer 7000 mensen een </w:t>
      </w:r>
      <w:proofErr w:type="spellStart"/>
      <w:r w:rsidRPr="00A45844">
        <w:rPr>
          <w:color w:val="000000"/>
          <w:shd w:val="clear" w:color="auto" w:fill="FFFFFF"/>
          <w:lang w:val="nl-NL"/>
        </w:rPr>
        <w:t>iftar</w:t>
      </w:r>
      <w:proofErr w:type="spellEnd"/>
      <w:r w:rsidRPr="00A45844">
        <w:rPr>
          <w:color w:val="000000"/>
          <w:shd w:val="clear" w:color="auto" w:fill="FFFFFF"/>
          <w:lang w:val="nl-NL"/>
        </w:rPr>
        <w:t xml:space="preserve">-maaltijd aangeboden. Dit jaar streven ze ernaar om 15.000 mensen te verwelkomen aan hun </w:t>
      </w:r>
      <w:proofErr w:type="spellStart"/>
      <w:r w:rsidRPr="00A45844">
        <w:rPr>
          <w:color w:val="000000"/>
          <w:shd w:val="clear" w:color="auto" w:fill="FFFFFF"/>
          <w:lang w:val="nl-NL"/>
        </w:rPr>
        <w:t>iftar</w:t>
      </w:r>
      <w:proofErr w:type="spellEnd"/>
      <w:r w:rsidRPr="00A45844">
        <w:rPr>
          <w:color w:val="000000"/>
          <w:shd w:val="clear" w:color="auto" w:fill="FFFFFF"/>
          <w:lang w:val="nl-NL"/>
        </w:rPr>
        <w:t xml:space="preserve">-tafels. We waren bij hen te gast in de Johanneskerk. De maaltijd was ook door hen verzorgd. </w:t>
      </w:r>
    </w:p>
    <w:p w14:paraId="5C8652DF" w14:textId="77777777" w:rsidR="00A45844" w:rsidRPr="00A45844" w:rsidRDefault="00A45844" w:rsidP="00A45844">
      <w:pPr>
        <w:pStyle w:val="HoofdtekstJohannesbrief"/>
        <w:rPr>
          <w:color w:val="000000"/>
          <w:shd w:val="clear" w:color="auto" w:fill="FFFFFF"/>
          <w:lang w:val="nl-NL"/>
        </w:rPr>
      </w:pPr>
      <w:r w:rsidRPr="00A45844">
        <w:rPr>
          <w:color w:val="000000"/>
          <w:shd w:val="clear" w:color="auto" w:fill="FFFFFF"/>
          <w:lang w:val="nl-NL"/>
        </w:rPr>
        <w:t xml:space="preserve">Samen wachtten we aan de feestelijk gedekte tafels tot de zon was ondergegaan. Voorafgaand werden we hartelijk welkom geheten door </w:t>
      </w:r>
      <w:proofErr w:type="spellStart"/>
      <w:r w:rsidRPr="00A45844">
        <w:rPr>
          <w:color w:val="000000"/>
          <w:shd w:val="clear" w:color="auto" w:fill="FFFFFF"/>
          <w:lang w:val="nl-NL"/>
        </w:rPr>
        <w:t>Nizam</w:t>
      </w:r>
      <w:proofErr w:type="spellEnd"/>
      <w:r w:rsidRPr="00A45844">
        <w:rPr>
          <w:color w:val="000000"/>
          <w:shd w:val="clear" w:color="auto" w:fill="FFFFFF"/>
          <w:lang w:val="nl-NL"/>
        </w:rPr>
        <w:t xml:space="preserve"> en Aisha. Het was voor hen een vreugdevol moment om deze maaltijd van verbinding en ontmoeting met ons te vieren. Dit past bij hun verlangen om ons beter te leren kennen en meer in de Nederlandse samenleving te integreren. </w:t>
      </w:r>
    </w:p>
    <w:p w14:paraId="28262D20" w14:textId="77777777" w:rsidR="00A45844" w:rsidRPr="00A45844" w:rsidRDefault="00A45844" w:rsidP="00A45844">
      <w:pPr>
        <w:pStyle w:val="HoofdtekstJohannesbrief"/>
        <w:rPr>
          <w:color w:val="000000"/>
          <w:shd w:val="clear" w:color="auto" w:fill="FFFFFF"/>
          <w:lang w:val="nl-NL"/>
        </w:rPr>
      </w:pPr>
      <w:r w:rsidRPr="00A45844">
        <w:rPr>
          <w:color w:val="000000"/>
          <w:shd w:val="clear" w:color="auto" w:fill="FFFFFF"/>
          <w:lang w:val="nl-NL"/>
        </w:rPr>
        <w:t xml:space="preserve">Er ontstonden geanimeerde gesprekken. We deelden stukjes van onze levens: onze banen, onze kinderen, familie, het wonen in Amersfoort en het vasten. Als kinderen hadden zij het vasten spelenderwijs geleerd: eerst een paar uur met als beloning een cadeautje en zo steeds een paar uur meer. Het bleek dat het weerzien van hun land voor sommigen niet mogelijk is. Ze zijn om politieke redenen naar Nederland gekomen. Zeker tijdens de Ramadan missen zij hun familie. Hier zijn ze op zoek naar een nieuwe familie. Ze willen erbij horen. Het leren van de Nederlandse taal is hiervoor een voorwaarde. Daar doen ze erg hun best voor! </w:t>
      </w:r>
    </w:p>
    <w:p w14:paraId="5B9DDE9E" w14:textId="77777777" w:rsidR="00A45844" w:rsidRPr="00A45844" w:rsidRDefault="00A45844" w:rsidP="00A45844">
      <w:pPr>
        <w:pStyle w:val="HoofdtekstJohannesbrief"/>
        <w:rPr>
          <w:color w:val="000000"/>
          <w:shd w:val="clear" w:color="auto" w:fill="FFFFFF"/>
          <w:lang w:val="nl-NL"/>
        </w:rPr>
      </w:pPr>
      <w:r w:rsidRPr="00A45844">
        <w:rPr>
          <w:color w:val="000000"/>
          <w:shd w:val="clear" w:color="auto" w:fill="FFFFFF"/>
          <w:lang w:val="nl-NL"/>
        </w:rPr>
        <w:t>Ondertussen genoten we van de heerlijke linzensoep, salades, pilav, vlees en vegetarische gerechten met natuurlijk baklava als afsluiter. Geertrui heeft namens ons allemaal een kaart met onze namen erop gegeven en de wens uitgesproken om elkaar vaker te ontmoeten. Er zijn zelfs telefoonnummers uitgewisseld. Een teken dat de contacten zeer op prijs gesteld zijn. Met dank aan Corrie Hoekstra die samen met haar buren dit initiatief nam!</w:t>
      </w:r>
    </w:p>
    <w:p w14:paraId="527243DD" w14:textId="77777777" w:rsidR="00A45844" w:rsidRPr="00A45844" w:rsidRDefault="00A45844" w:rsidP="00A45844">
      <w:pPr>
        <w:pStyle w:val="HoofdtekstJohannesbrief"/>
        <w:rPr>
          <w:color w:val="000000"/>
          <w:shd w:val="clear" w:color="auto" w:fill="FFFFFF"/>
          <w:lang w:val="nl-NL"/>
        </w:rPr>
      </w:pPr>
    </w:p>
    <w:p w14:paraId="04A267C8" w14:textId="77777777" w:rsidR="00A45844" w:rsidRDefault="00A45844" w:rsidP="00A45844">
      <w:pPr>
        <w:pStyle w:val="HoofdtekstJohannesbrief"/>
        <w:rPr>
          <w:color w:val="000000"/>
          <w:shd w:val="clear" w:color="auto" w:fill="FFFFFF"/>
          <w:lang w:val="nl-NL"/>
        </w:rPr>
      </w:pPr>
      <w:r w:rsidRPr="00A45844">
        <w:rPr>
          <w:color w:val="000000"/>
          <w:shd w:val="clear" w:color="auto" w:fill="FFFFFF"/>
          <w:lang w:val="nl-NL"/>
        </w:rPr>
        <w:t>Arianne Boon</w:t>
      </w:r>
    </w:p>
    <w:p w14:paraId="4BF176E0" w14:textId="77777777" w:rsidR="002C0AB9" w:rsidRPr="00A45844" w:rsidRDefault="002C0AB9" w:rsidP="00A45844">
      <w:pPr>
        <w:pStyle w:val="HoofdtekstJohannesbrief"/>
        <w:rPr>
          <w:color w:val="000000"/>
          <w:shd w:val="clear" w:color="auto" w:fill="FFFFFF"/>
          <w:lang w:val="nl-NL"/>
        </w:rPr>
      </w:pPr>
    </w:p>
    <w:p w14:paraId="56AB7C90" w14:textId="183C2618" w:rsidR="00BB1681" w:rsidRPr="00A45844" w:rsidRDefault="00E967F9" w:rsidP="002C0AB9">
      <w:pPr>
        <w:pStyle w:val="HoofdtekstJohannesbrief"/>
        <w:jc w:val="center"/>
        <w:rPr>
          <w:color w:val="000000"/>
          <w:shd w:val="clear" w:color="auto" w:fill="FFFFFF"/>
          <w:lang w:val="nl-NL"/>
        </w:rPr>
      </w:pPr>
      <w:r>
        <w:rPr>
          <w:noProof/>
          <w:color w:val="000000"/>
          <w:shd w:val="clear" w:color="auto" w:fill="FFFFFF"/>
          <w:lang w:val="nl-NL"/>
        </w:rPr>
        <w:drawing>
          <wp:inline distT="0" distB="0" distL="0" distR="0" wp14:anchorId="568E170C" wp14:editId="2FD12849">
            <wp:extent cx="4824663" cy="3618625"/>
            <wp:effectExtent l="0" t="0" r="1905" b="1270"/>
            <wp:docPr id="1158462362" name="Afbeelding 10" descr="Afbeelding met voedsel, Snack, overdekt, maaltij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62362" name="Afbeelding 10" descr="Afbeelding met voedsel, Snack, overdekt, maaltijd&#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2756" cy="3632195"/>
                    </a:xfrm>
                    <a:prstGeom prst="rect">
                      <a:avLst/>
                    </a:prstGeom>
                  </pic:spPr>
                </pic:pic>
              </a:graphicData>
            </a:graphic>
          </wp:inline>
        </w:drawing>
      </w:r>
    </w:p>
    <w:p w14:paraId="15444426" w14:textId="096A4CF7" w:rsidR="002C0AB9" w:rsidRDefault="002C0AB9">
      <w:pPr>
        <w:rPr>
          <w:rFonts w:cstheme="minorHAnsi"/>
          <w:color w:val="000000"/>
          <w:sz w:val="22"/>
          <w:szCs w:val="22"/>
          <w:shd w:val="clear" w:color="auto" w:fill="FFFFFF"/>
        </w:rPr>
      </w:pPr>
      <w:r>
        <w:rPr>
          <w:color w:val="000000"/>
          <w:shd w:val="clear" w:color="auto" w:fill="FFFFFF"/>
        </w:rPr>
        <w:br w:type="page"/>
      </w:r>
    </w:p>
    <w:p w14:paraId="4E174E2F" w14:textId="77777777" w:rsidR="00A45844" w:rsidRPr="00A45844" w:rsidRDefault="00A45844" w:rsidP="00473D2A">
      <w:pPr>
        <w:pStyle w:val="HoofdtekstJohannesbrief"/>
        <w:rPr>
          <w:color w:val="000000"/>
          <w:shd w:val="clear" w:color="auto" w:fill="FFFFFF"/>
          <w:lang w:val="nl-NL"/>
        </w:rPr>
      </w:pPr>
    </w:p>
    <w:p w14:paraId="0340B1EC" w14:textId="77777777" w:rsidR="00A45844" w:rsidRPr="00A45844" w:rsidRDefault="00A45844" w:rsidP="00473D2A">
      <w:pPr>
        <w:pStyle w:val="HoofdtekstJohannesbrief"/>
        <w:rPr>
          <w:shd w:val="clear" w:color="auto" w:fill="FFFFFF"/>
          <w:lang w:val="nl-NL"/>
        </w:rPr>
      </w:pPr>
    </w:p>
    <w:p w14:paraId="35130953" w14:textId="77777777" w:rsidR="00A45844" w:rsidRPr="00A45844" w:rsidRDefault="00A45844" w:rsidP="00473D2A">
      <w:pPr>
        <w:pStyle w:val="HoofdtekstJohannesbrief"/>
        <w:rPr>
          <w:shd w:val="clear" w:color="auto" w:fill="FFFFFF"/>
          <w:lang w:val="nl-NL"/>
        </w:rPr>
        <w:sectPr w:rsidR="00A45844" w:rsidRPr="00A45844" w:rsidSect="00F17896">
          <w:type w:val="continuous"/>
          <w:pgSz w:w="11901" w:h="16817"/>
          <w:pgMar w:top="1400" w:right="1202" w:bottom="1400" w:left="1202" w:header="709" w:footer="709" w:gutter="0"/>
          <w:cols w:space="709"/>
          <w:docGrid w:linePitch="360"/>
        </w:sectPr>
      </w:pPr>
    </w:p>
    <w:p w14:paraId="3531E39A" w14:textId="77777777" w:rsidR="00E12974" w:rsidRPr="006A6AB5" w:rsidRDefault="00E12974" w:rsidP="00E12974">
      <w:pPr>
        <w:pStyle w:val="ONDERTITELJohannesbrief"/>
        <w:rPr>
          <w:lang w:val="nl-NL"/>
        </w:rPr>
      </w:pPr>
      <w:r w:rsidRPr="006A6AB5">
        <w:rPr>
          <w:lang w:val="nl-NL"/>
        </w:rPr>
        <w:t>INTERVIEW MET ELLEN FABER</w:t>
      </w:r>
    </w:p>
    <w:p w14:paraId="6000258F" w14:textId="796945E6" w:rsidR="001A1B12" w:rsidRDefault="00511BAB" w:rsidP="00511BAB">
      <w:pPr>
        <w:pStyle w:val="HoofdtekstJohannesbrief"/>
        <w:rPr>
          <w:shd w:val="clear" w:color="auto" w:fill="FFFFFF"/>
          <w:lang w:val="nl-NL"/>
        </w:rPr>
      </w:pPr>
      <w:r w:rsidRPr="00511BAB">
        <w:rPr>
          <w:shd w:val="clear" w:color="auto" w:fill="FFFFFF"/>
          <w:lang w:val="nl-NL"/>
        </w:rPr>
        <w:t xml:space="preserve">Ellen Fabers wortels liggen deels in Amsterdam. Haar vader was een hardwerkende boekhouder, haar moeder zorgde voor de kinderen, het huishouden en ze had een luisterend oor en helpende hand voor mensen die hulp nodig hadden. Toen Ellen 7 jaar was verhuisde het gezin naar Noorden, een klein Katholiek dorp bij de </w:t>
      </w:r>
      <w:proofErr w:type="spellStart"/>
      <w:r w:rsidRPr="00511BAB">
        <w:rPr>
          <w:shd w:val="clear" w:color="auto" w:fill="FFFFFF"/>
          <w:lang w:val="nl-NL"/>
        </w:rPr>
        <w:t>Nieuwkoopse</w:t>
      </w:r>
      <w:proofErr w:type="spellEnd"/>
      <w:r w:rsidRPr="00511BAB">
        <w:rPr>
          <w:shd w:val="clear" w:color="auto" w:fill="FFFFFF"/>
          <w:lang w:val="nl-NL"/>
        </w:rPr>
        <w:t xml:space="preserve"> Plassen. Het gezin Faber was ‘gewoon’ gereformeerd. De kinderen gingen op loopafstand naar school, zodat ze vriendjes en vriendinnetjes in de buurt kregen. Ze waren toen wel de eerste Protestante kinderen op een Katholieke school. De middelbare school in Alphen a/d Rijn was een ander verhaal. Ellen moet er nog van zuchten. Elke dag op de fiets 15 km heen en terug naar het Atheneum. Ze was een verlegen puber en de school was groot en lawaaiig. Toch haalde ze haar diploma en toen een vriendin vroeg of ze meeging naar de open dag van de kunstacademie in Kampen, heeft ze ‘ja’ gezegd. Tekenen deed ze graag én was een uitlaatklep. Ook op andere manier was ze creatief actief, bijvoorbeeld met maken van sinterklaas surprises en door het naaien van haar eigen kleren. De vriendin ging medicijnen studeren en de introverte jonge vrouw verhuisde alléén naar Kampen. De academie was een kunstzinnige ontdekkingstocht. De manier waarop sommige docenten lesgaven was richtinggevend, improviseren en vrij werken lagen haar goed. Ook met breien en koken werkt ze liever uit ‘de losse pols’ dan van een patroon of recept. ‘Meestal wordt het lekker’, voegt Ellen er glimlachend aan toe. In haar studententijd ging ze op zoek naar zingeving. Ze bezocht met vriendinnen verschillende kerken. Bij het studentenpastoraat voelde ze zich goed en maakte ze verbinding met anderen in gespreksgroepen. Ze nam ook deel aan voorbereidings-en zanggroepen. Ellen ontdekte dat stilte voor haar van belang is en dat ‘naar binnen gaan bij zichzelf’ haar bij haar essentie brengt. Ze verwoordt het zelf als volgt: ‘anderen vangen die essentie vaak in woorden, ik kan het beter in beelden of tekeningen’. Het helpt om haar hoofd minder vol te maken en </w:t>
      </w:r>
    </w:p>
    <w:p w14:paraId="289335A3" w14:textId="77777777" w:rsidR="001A1B12" w:rsidRDefault="001A1B12" w:rsidP="00511BAB">
      <w:pPr>
        <w:pStyle w:val="HoofdtekstJohannesbrief"/>
        <w:rPr>
          <w:shd w:val="clear" w:color="auto" w:fill="FFFFFF"/>
          <w:lang w:val="nl-NL"/>
        </w:rPr>
      </w:pPr>
    </w:p>
    <w:p w14:paraId="10C8CD14" w14:textId="12F3D2B1" w:rsidR="001A1B12" w:rsidRDefault="00984739" w:rsidP="00511BAB">
      <w:pPr>
        <w:pStyle w:val="HoofdtekstJohannesbrief"/>
        <w:rPr>
          <w:shd w:val="clear" w:color="auto" w:fill="FFFFFF"/>
          <w:lang w:val="nl-NL"/>
        </w:rPr>
      </w:pPr>
      <w:r>
        <w:rPr>
          <w:noProof/>
          <w:shd w:val="clear" w:color="auto" w:fill="FFFFFF"/>
          <w:lang w:val="nl-NL"/>
        </w:rPr>
        <w:drawing>
          <wp:inline distT="0" distB="0" distL="0" distR="0" wp14:anchorId="2EE699A8" wp14:editId="7F80E087">
            <wp:extent cx="2694664" cy="2021305"/>
            <wp:effectExtent l="0" t="0" r="0" b="0"/>
            <wp:docPr id="1217894773" name="Afbeelding 11" descr="Afbeelding met persoon, overdekt, Menselijk gezicht,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94773" name="Afbeelding 11" descr="Afbeelding met persoon, overdekt, Menselijk gezicht, kleding&#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5382" cy="2021844"/>
                    </a:xfrm>
                    <a:prstGeom prst="rect">
                      <a:avLst/>
                    </a:prstGeom>
                  </pic:spPr>
                </pic:pic>
              </a:graphicData>
            </a:graphic>
          </wp:inline>
        </w:drawing>
      </w:r>
    </w:p>
    <w:p w14:paraId="51854159" w14:textId="725C5A94" w:rsidR="00511BAB" w:rsidRPr="00511BAB" w:rsidRDefault="00511BAB" w:rsidP="00511BAB">
      <w:pPr>
        <w:pStyle w:val="HoofdtekstJohannesbrief"/>
        <w:rPr>
          <w:shd w:val="clear" w:color="auto" w:fill="FFFFFF"/>
          <w:lang w:val="nl-NL"/>
        </w:rPr>
      </w:pPr>
      <w:proofErr w:type="gramStart"/>
      <w:r w:rsidRPr="00511BAB">
        <w:rPr>
          <w:shd w:val="clear" w:color="auto" w:fill="FFFFFF"/>
          <w:lang w:val="nl-NL"/>
        </w:rPr>
        <w:t>haar</w:t>
      </w:r>
      <w:proofErr w:type="gramEnd"/>
      <w:r w:rsidRPr="00511BAB">
        <w:rPr>
          <w:shd w:val="clear" w:color="auto" w:fill="FFFFFF"/>
          <w:lang w:val="nl-NL"/>
        </w:rPr>
        <w:t xml:space="preserve"> talent komt bij het visualiseren goed van </w:t>
      </w:r>
      <w:proofErr w:type="spellStart"/>
      <w:proofErr w:type="gramStart"/>
      <w:r w:rsidRPr="00511BAB">
        <w:rPr>
          <w:shd w:val="clear" w:color="auto" w:fill="FFFFFF"/>
          <w:lang w:val="nl-NL"/>
        </w:rPr>
        <w:t>pas.In</w:t>
      </w:r>
      <w:proofErr w:type="spellEnd"/>
      <w:proofErr w:type="gramEnd"/>
      <w:r w:rsidRPr="00511BAB">
        <w:rPr>
          <w:shd w:val="clear" w:color="auto" w:fill="FFFFFF"/>
          <w:lang w:val="nl-NL"/>
        </w:rPr>
        <w:t xml:space="preserve"> 1991 verhuisde Ellen naar Kattenbroek en ging samenwonen met haar vriend. In 2000 werd haar zoon geboren, die ondertussen op zichzelf woont. Ze was betrokken bij de oprichting van Het Brandpunt en heeft het liturgisch meubilair ontworpen, maar bij de Ruimteviering voelde ze zich echt thuis. In de voorbereidingsgroep verzorgde zij al snel de voorkant van de liturgie, ‘verbeelden wat achter de woorden zit’.</w:t>
      </w:r>
    </w:p>
    <w:p w14:paraId="61F62E6A" w14:textId="7EB128B6" w:rsidR="00511BAB" w:rsidRPr="00511BAB" w:rsidRDefault="00511BAB" w:rsidP="00511BAB">
      <w:pPr>
        <w:pStyle w:val="HoofdtekstJohannesbrief"/>
        <w:rPr>
          <w:shd w:val="clear" w:color="auto" w:fill="FFFFFF"/>
          <w:lang w:val="nl-NL"/>
        </w:rPr>
      </w:pPr>
      <w:r w:rsidRPr="00511BAB">
        <w:rPr>
          <w:shd w:val="clear" w:color="auto" w:fill="FFFFFF"/>
          <w:lang w:val="nl-NL"/>
        </w:rPr>
        <w:t xml:space="preserve">Het samengaan met de Johanneskerk heeft Ellen als spannend ervaren, wennen aan veel onbekenden, aan nieuwe rituelen en gewoonten. Op haar eigen manier is ze verbinding gaan maken, door samen met leden van de Johanneskerk de Ruimtevieringen te gaan voorbereiden (ook een verdiepende ervaring), door mee te gaan naar de kloosterdagen in </w:t>
      </w:r>
      <w:proofErr w:type="spellStart"/>
      <w:r w:rsidRPr="00511BAB">
        <w:rPr>
          <w:shd w:val="clear" w:color="auto" w:fill="FFFFFF"/>
          <w:lang w:val="nl-NL"/>
        </w:rPr>
        <w:t>Nijkleaster</w:t>
      </w:r>
      <w:proofErr w:type="spellEnd"/>
      <w:r w:rsidRPr="00511BAB">
        <w:rPr>
          <w:shd w:val="clear" w:color="auto" w:fill="FFFFFF"/>
          <w:lang w:val="nl-NL"/>
        </w:rPr>
        <w:t xml:space="preserve"> en door deel te nemen aan het Johannesweekend. Door samen activiteiten te doen, samen te eten heeft Ellen ondertussen al heel wat mensen leren kennen en voelt ze zich welkom en </w:t>
      </w:r>
      <w:proofErr w:type="spellStart"/>
      <w:proofErr w:type="gramStart"/>
      <w:r w:rsidRPr="00511BAB">
        <w:rPr>
          <w:shd w:val="clear" w:color="auto" w:fill="FFFFFF"/>
          <w:lang w:val="nl-NL"/>
        </w:rPr>
        <w:t>gezien.Haar</w:t>
      </w:r>
      <w:proofErr w:type="spellEnd"/>
      <w:proofErr w:type="gramEnd"/>
      <w:r w:rsidRPr="00511BAB">
        <w:rPr>
          <w:shd w:val="clear" w:color="auto" w:fill="FFFFFF"/>
          <w:lang w:val="nl-NL"/>
        </w:rPr>
        <w:t xml:space="preserve"> week is aardig gevuld, ze geeft soms een workshop of ze bereidt een expositie voor. En verder houdt ze zich bezig met sacrale dans, wandelen, stoelyoga, lezen, familiebezoek. Lachend voegt ze toe: ‘maar het liefst zit ik elke dag te tekenen in mijn atelier en kijk ik met verwondering naar wat er uit mijn handen komt’.</w:t>
      </w:r>
      <w:r w:rsidRPr="00511BAB">
        <w:rPr>
          <w:i/>
          <w:iCs/>
          <w:shd w:val="clear" w:color="auto" w:fill="FFFFFF"/>
          <w:lang w:val="nl-NL"/>
        </w:rPr>
        <w:t xml:space="preserve"> (</w:t>
      </w:r>
      <w:hyperlink r:id="rId25" w:history="1">
        <w:r w:rsidRPr="00511BAB">
          <w:rPr>
            <w:rStyle w:val="Hyperlink"/>
            <w:i/>
            <w:iCs/>
            <w:shd w:val="clear" w:color="auto" w:fill="FFFFFF"/>
            <w:lang w:val="nl-NL"/>
          </w:rPr>
          <w:t>www.taalvanmijnhart.nl</w:t>
        </w:r>
      </w:hyperlink>
      <w:r w:rsidRPr="00511BAB">
        <w:rPr>
          <w:i/>
          <w:iCs/>
          <w:shd w:val="clear" w:color="auto" w:fill="FFFFFF"/>
          <w:lang w:val="nl-NL"/>
        </w:rPr>
        <w:t>)</w:t>
      </w:r>
    </w:p>
    <w:p w14:paraId="3C5F91E4" w14:textId="77777777" w:rsidR="00511BAB" w:rsidRPr="00511BAB" w:rsidRDefault="00511BAB" w:rsidP="00511BAB">
      <w:pPr>
        <w:pStyle w:val="HoofdtekstJohannesbrief"/>
        <w:rPr>
          <w:shd w:val="clear" w:color="auto" w:fill="FFFFFF"/>
          <w:lang w:val="nl-NL"/>
        </w:rPr>
      </w:pPr>
      <w:r w:rsidRPr="00511BAB">
        <w:rPr>
          <w:shd w:val="clear" w:color="auto" w:fill="FFFFFF"/>
          <w:lang w:val="nl-NL"/>
        </w:rPr>
        <w:t>Wat een boeiend levensverhaal, over zoeken naar verbeelden van zingeving, gebruik maken van talenten, verbinding met anderen, én over respect voor eigenheid.</w:t>
      </w:r>
    </w:p>
    <w:p w14:paraId="0CB3C914" w14:textId="77777777" w:rsidR="009D2C30" w:rsidRDefault="009D2C30" w:rsidP="00511BAB">
      <w:pPr>
        <w:pStyle w:val="HoofdtekstJohannesbrief"/>
        <w:rPr>
          <w:shd w:val="clear" w:color="auto" w:fill="FFFFFF"/>
          <w:lang w:val="nl-NL"/>
        </w:rPr>
      </w:pPr>
    </w:p>
    <w:p w14:paraId="396CBB8F" w14:textId="6D73C0AE" w:rsidR="00511BAB" w:rsidRPr="00511BAB" w:rsidRDefault="00511BAB" w:rsidP="00511BAB">
      <w:pPr>
        <w:pStyle w:val="HoofdtekstJohannesbrief"/>
        <w:rPr>
          <w:shd w:val="clear" w:color="auto" w:fill="FFFFFF"/>
          <w:lang w:val="nl-NL"/>
        </w:rPr>
      </w:pPr>
      <w:r w:rsidRPr="00511BAB">
        <w:rPr>
          <w:shd w:val="clear" w:color="auto" w:fill="FFFFFF"/>
          <w:lang w:val="nl-NL"/>
        </w:rPr>
        <w:t>Dank Ellen voor dit bijzondere gesprek!</w:t>
      </w:r>
    </w:p>
    <w:p w14:paraId="1B642DB9" w14:textId="77777777" w:rsidR="00511BAB" w:rsidRPr="00511BAB" w:rsidRDefault="00511BAB" w:rsidP="00511BAB">
      <w:pPr>
        <w:pStyle w:val="HoofdtekstJohannesbrief"/>
        <w:rPr>
          <w:shd w:val="clear" w:color="auto" w:fill="FFFFFF"/>
          <w:lang w:val="nl-NL"/>
        </w:rPr>
      </w:pPr>
    </w:p>
    <w:p w14:paraId="56D661D6" w14:textId="3B1359C2" w:rsidR="00E034D7" w:rsidRPr="0039395C" w:rsidRDefault="00511BAB" w:rsidP="009D2C30">
      <w:pPr>
        <w:pStyle w:val="HoofdtekstJohannesbrief"/>
        <w:rPr>
          <w:shd w:val="clear" w:color="auto" w:fill="FFFFFF"/>
          <w:lang w:val="nl-NL"/>
        </w:rPr>
      </w:pPr>
      <w:r w:rsidRPr="0039395C">
        <w:rPr>
          <w:shd w:val="clear" w:color="auto" w:fill="FFFFFF"/>
          <w:lang w:val="nl-NL"/>
        </w:rPr>
        <w:t xml:space="preserve">Trudy </w:t>
      </w:r>
      <w:proofErr w:type="spellStart"/>
      <w:r w:rsidRPr="0039395C">
        <w:rPr>
          <w:shd w:val="clear" w:color="auto" w:fill="FFFFFF"/>
          <w:lang w:val="nl-NL"/>
        </w:rPr>
        <w:t>Leeuwendal</w:t>
      </w:r>
      <w:proofErr w:type="spellEnd"/>
    </w:p>
    <w:p w14:paraId="5CB7F8CE" w14:textId="510B573F" w:rsidR="006A6AB5" w:rsidRPr="0039395C" w:rsidRDefault="006A6AB5" w:rsidP="00F308FA">
      <w:pPr>
        <w:pStyle w:val="ONDERTITELJohannesbrief"/>
        <w:rPr>
          <w:shd w:val="clear" w:color="auto" w:fill="FFFFFF"/>
          <w:lang w:val="nl-NL"/>
        </w:rPr>
      </w:pPr>
      <w:r w:rsidRPr="0039395C">
        <w:rPr>
          <w:shd w:val="clear" w:color="auto" w:fill="FFFFFF"/>
          <w:lang w:val="nl-NL"/>
        </w:rPr>
        <w:lastRenderedPageBreak/>
        <w:t>CAFÉ VEERKRACHT</w:t>
      </w:r>
    </w:p>
    <w:p w14:paraId="42066113" w14:textId="77777777" w:rsidR="001E36CA" w:rsidRPr="001E36CA" w:rsidRDefault="001E36CA" w:rsidP="001E36CA">
      <w:pPr>
        <w:pStyle w:val="HoofdtekstJohannesbrief"/>
        <w:rPr>
          <w:shd w:val="clear" w:color="auto" w:fill="FFFFFF"/>
          <w:lang w:val="nl-NL"/>
        </w:rPr>
      </w:pPr>
      <w:r w:rsidRPr="001E36CA">
        <w:rPr>
          <w:b/>
          <w:bCs/>
          <w:shd w:val="clear" w:color="auto" w:fill="FFFFFF"/>
          <w:lang w:val="nl-NL"/>
        </w:rPr>
        <w:t>Pelgrimage en pacifisme - het voorjaarsprogramma van Café Veerkracht</w:t>
      </w:r>
    </w:p>
    <w:p w14:paraId="09C6DF56" w14:textId="77777777" w:rsidR="001E36CA" w:rsidRPr="001E36CA" w:rsidRDefault="001E36CA" w:rsidP="001E36CA">
      <w:pPr>
        <w:pStyle w:val="HoofdtekstJohannesbrief"/>
        <w:rPr>
          <w:shd w:val="clear" w:color="auto" w:fill="FFFFFF"/>
          <w:lang w:val="nl-NL"/>
        </w:rPr>
      </w:pPr>
    </w:p>
    <w:p w14:paraId="2D729A05" w14:textId="77777777" w:rsidR="001E36CA" w:rsidRPr="001E36CA" w:rsidRDefault="001E36CA" w:rsidP="001E36CA">
      <w:pPr>
        <w:pStyle w:val="HoofdtekstJohannesbrief"/>
        <w:rPr>
          <w:shd w:val="clear" w:color="auto" w:fill="FFFFFF"/>
          <w:lang w:val="nl-NL"/>
        </w:rPr>
      </w:pPr>
      <w:r w:rsidRPr="001E36CA">
        <w:rPr>
          <w:shd w:val="clear" w:color="auto" w:fill="FFFFFF"/>
          <w:lang w:val="nl-NL"/>
        </w:rPr>
        <w:t xml:space="preserve">Als deze Johannesbrief uitkomt heeft Café Veerkracht - de proefplek van onze kerk voor twintigers en dertigers - zijn winterprogramma alweer afgerond. We begonnen het jaar met een tegenvaller: de avond met Amber </w:t>
      </w:r>
      <w:proofErr w:type="spellStart"/>
      <w:r w:rsidRPr="001E36CA">
        <w:rPr>
          <w:shd w:val="clear" w:color="auto" w:fill="FFFFFF"/>
          <w:lang w:val="nl-NL"/>
        </w:rPr>
        <w:t>Bohncke</w:t>
      </w:r>
      <w:proofErr w:type="spellEnd"/>
      <w:r w:rsidRPr="001E36CA">
        <w:rPr>
          <w:shd w:val="clear" w:color="auto" w:fill="FFFFFF"/>
          <w:lang w:val="nl-NL"/>
        </w:rPr>
        <w:t xml:space="preserve"> over omgaan met verlies kon in januari niet doorgaan. Daarop volgden echter drie hele boeiende events. Eerst was er op 20 februari een filmavond met elf aanwezigen die de bekroonde film </w:t>
      </w:r>
      <w:r w:rsidRPr="001E36CA">
        <w:rPr>
          <w:i/>
          <w:iCs/>
          <w:shd w:val="clear" w:color="auto" w:fill="FFFFFF"/>
          <w:lang w:val="nl-NL"/>
        </w:rPr>
        <w:t>The zone of interest</w:t>
      </w:r>
      <w:r w:rsidRPr="001E36CA">
        <w:rPr>
          <w:shd w:val="clear" w:color="auto" w:fill="FFFFFF"/>
          <w:lang w:val="nl-NL"/>
        </w:rPr>
        <w:t xml:space="preserve"> (2023) bekeken, een indrukwekkende film over een gezin dat naast Auschwitz woont. Daarna hadden we op 6 maart een creatieve brainstorm over waar we nu met Café Veerkracht staan, begeleid door Wietse van </w:t>
      </w:r>
      <w:proofErr w:type="spellStart"/>
      <w:r w:rsidRPr="001E36CA">
        <w:rPr>
          <w:shd w:val="clear" w:color="auto" w:fill="FFFFFF"/>
          <w:lang w:val="nl-NL"/>
        </w:rPr>
        <w:t>Welie</w:t>
      </w:r>
      <w:proofErr w:type="spellEnd"/>
      <w:r w:rsidRPr="001E36CA">
        <w:rPr>
          <w:shd w:val="clear" w:color="auto" w:fill="FFFFFF"/>
          <w:lang w:val="nl-NL"/>
        </w:rPr>
        <w:t xml:space="preserve"> van Bureau van Betekenis uit Leiden. En op 20 maart waren we te gast in het Rietveldpaviljoen. Daar bezochten we twee exposities: De Democratiefabriek en BLIK - over de vragen en dilemma’s rond democratie en gender.</w:t>
      </w:r>
    </w:p>
    <w:p w14:paraId="4230A9E5" w14:textId="77777777" w:rsidR="009D2C30" w:rsidRDefault="001E36CA" w:rsidP="001E36CA">
      <w:pPr>
        <w:pStyle w:val="HoofdtekstJohannesbrief"/>
        <w:rPr>
          <w:shd w:val="clear" w:color="auto" w:fill="FFFFFF"/>
          <w:lang w:val="nl-NL"/>
        </w:rPr>
      </w:pPr>
      <w:r w:rsidRPr="001E36CA">
        <w:rPr>
          <w:shd w:val="clear" w:color="auto" w:fill="FFFFFF"/>
          <w:lang w:val="nl-NL"/>
        </w:rPr>
        <w:t xml:space="preserve">Maar nu… wat gaan we in het voorjaar doen? We zitten vol plannen, alleen is bij de deadline van deze Johannesbrief nog niet alles concreet. We willen sowieso voor een breder publiek een avond organiseren over </w:t>
      </w:r>
      <w:r w:rsidRPr="001E36CA">
        <w:rPr>
          <w:b/>
          <w:bCs/>
          <w:shd w:val="clear" w:color="auto" w:fill="FFFFFF"/>
          <w:lang w:val="nl-NL"/>
        </w:rPr>
        <w:t>pacifisme</w:t>
      </w:r>
      <w:r w:rsidRPr="001E36CA">
        <w:rPr>
          <w:shd w:val="clear" w:color="auto" w:fill="FFFFFF"/>
          <w:lang w:val="nl-NL"/>
        </w:rPr>
        <w:t xml:space="preserve">. </w:t>
      </w:r>
      <w:proofErr w:type="gramStart"/>
      <w:r w:rsidRPr="001E36CA">
        <w:rPr>
          <w:shd w:val="clear" w:color="auto" w:fill="FFFFFF"/>
          <w:lang w:val="nl-NL"/>
        </w:rPr>
        <w:t>Daar bij</w:t>
      </w:r>
      <w:proofErr w:type="gramEnd"/>
      <w:r w:rsidRPr="001E36CA">
        <w:rPr>
          <w:shd w:val="clear" w:color="auto" w:fill="FFFFFF"/>
          <w:lang w:val="nl-NL"/>
        </w:rPr>
        <w:t xml:space="preserve"> zal </w:t>
      </w:r>
    </w:p>
    <w:p w14:paraId="2D78D249" w14:textId="7432311E" w:rsidR="009D2C30" w:rsidRPr="0039395C" w:rsidRDefault="009D2C30" w:rsidP="009D2C30">
      <w:pPr>
        <w:pStyle w:val="ONDERTITELJohannesbrief"/>
        <w:rPr>
          <w:shd w:val="clear" w:color="auto" w:fill="FFFFFF"/>
          <w:lang w:val="nl-NL"/>
        </w:rPr>
      </w:pPr>
      <w:r w:rsidRPr="0039395C">
        <w:rPr>
          <w:shd w:val="clear" w:color="auto" w:fill="FFFFFF"/>
          <w:lang w:val="nl-NL"/>
        </w:rPr>
        <w:br w:type="column"/>
      </w:r>
    </w:p>
    <w:p w14:paraId="208B7900" w14:textId="5FF28696" w:rsidR="001E36CA" w:rsidRPr="001E36CA" w:rsidRDefault="001E36CA" w:rsidP="001E36CA">
      <w:pPr>
        <w:pStyle w:val="HoofdtekstJohannesbrief"/>
        <w:rPr>
          <w:shd w:val="clear" w:color="auto" w:fill="FFFFFF"/>
          <w:lang w:val="nl-NL"/>
        </w:rPr>
      </w:pPr>
      <w:r w:rsidRPr="001E36CA">
        <w:rPr>
          <w:shd w:val="clear" w:color="auto" w:fill="FFFFFF"/>
          <w:lang w:val="nl-NL"/>
        </w:rPr>
        <w:t xml:space="preserve">Eline van der </w:t>
      </w:r>
      <w:proofErr w:type="spellStart"/>
      <w:r w:rsidRPr="001E36CA">
        <w:rPr>
          <w:shd w:val="clear" w:color="auto" w:fill="FFFFFF"/>
          <w:lang w:val="nl-NL"/>
        </w:rPr>
        <w:t>Kaaden</w:t>
      </w:r>
      <w:proofErr w:type="spellEnd"/>
      <w:r w:rsidRPr="001E36CA">
        <w:rPr>
          <w:shd w:val="clear" w:color="auto" w:fill="FFFFFF"/>
          <w:lang w:val="nl-NL"/>
        </w:rPr>
        <w:t xml:space="preserve">, doopsgezind predikant in opleiding, onze gast zijn, maar ook Remco zal zijn passie voor pacifisme delen. Ook willen we een keer samen eten en door Elise ingewijd worden in de kunst van het </w:t>
      </w:r>
      <w:r w:rsidRPr="001E36CA">
        <w:rPr>
          <w:b/>
          <w:bCs/>
          <w:shd w:val="clear" w:color="auto" w:fill="FFFFFF"/>
          <w:lang w:val="nl-NL"/>
        </w:rPr>
        <w:t>mandalatekenen</w:t>
      </w:r>
      <w:r w:rsidRPr="001E36CA">
        <w:rPr>
          <w:shd w:val="clear" w:color="auto" w:fill="FFFFFF"/>
          <w:lang w:val="nl-NL"/>
        </w:rPr>
        <w:t xml:space="preserve">. Een derde activiteit wordt een </w:t>
      </w:r>
      <w:r w:rsidRPr="001E36CA">
        <w:rPr>
          <w:b/>
          <w:bCs/>
          <w:shd w:val="clear" w:color="auto" w:fill="FFFFFF"/>
          <w:lang w:val="nl-NL"/>
        </w:rPr>
        <w:t>pelgrimstocht</w:t>
      </w:r>
      <w:r w:rsidRPr="001E36CA">
        <w:rPr>
          <w:shd w:val="clear" w:color="auto" w:fill="FFFFFF"/>
          <w:lang w:val="nl-NL"/>
        </w:rPr>
        <w:t xml:space="preserve"> die we in mei hopen te houden. Dit is een specialiteit van Jantien. En tot slot hopen we Wietse uit Leiden wederom te gast te hebben, dit keer als begeleider van een </w:t>
      </w:r>
      <w:r w:rsidRPr="001E36CA">
        <w:rPr>
          <w:b/>
          <w:bCs/>
          <w:shd w:val="clear" w:color="auto" w:fill="FFFFFF"/>
          <w:lang w:val="nl-NL"/>
        </w:rPr>
        <w:t>bloeiklas</w:t>
      </w:r>
      <w:r w:rsidRPr="001E36CA">
        <w:rPr>
          <w:shd w:val="clear" w:color="auto" w:fill="FFFFFF"/>
          <w:lang w:val="nl-NL"/>
        </w:rPr>
        <w:t>, waarschijnlijk over een boeiend onderwerp zoals vriendschap of rust.</w:t>
      </w:r>
    </w:p>
    <w:p w14:paraId="21ADBDE8" w14:textId="77777777" w:rsidR="001E36CA" w:rsidRPr="001E36CA" w:rsidRDefault="001E36CA" w:rsidP="001E36CA">
      <w:pPr>
        <w:pStyle w:val="HoofdtekstJohannesbrief"/>
        <w:rPr>
          <w:shd w:val="clear" w:color="auto" w:fill="FFFFFF"/>
          <w:lang w:val="nl-NL"/>
        </w:rPr>
      </w:pPr>
      <w:r w:rsidRPr="001E36CA">
        <w:rPr>
          <w:shd w:val="clear" w:color="auto" w:fill="FFFFFF"/>
          <w:lang w:val="nl-NL"/>
        </w:rPr>
        <w:t>Houd toekomstige Johannesmails in de gaten voor de data waarop dit alles gaat gebeuren!</w:t>
      </w:r>
    </w:p>
    <w:p w14:paraId="6ED1DDD7" w14:textId="77777777" w:rsidR="001E36CA" w:rsidRDefault="001E36CA" w:rsidP="001E36CA">
      <w:pPr>
        <w:pStyle w:val="HoofdtekstJohannesbrief"/>
        <w:rPr>
          <w:shd w:val="clear" w:color="auto" w:fill="FFFFFF"/>
          <w:lang w:val="nl-NL"/>
        </w:rPr>
      </w:pPr>
    </w:p>
    <w:p w14:paraId="215B3D02" w14:textId="388559C6" w:rsidR="001E36CA" w:rsidRDefault="001E36CA" w:rsidP="001E36CA">
      <w:pPr>
        <w:pStyle w:val="HoofdtekstJohannesbrief"/>
        <w:rPr>
          <w:shd w:val="clear" w:color="auto" w:fill="FFFFFF"/>
          <w:lang w:val="nl-NL"/>
        </w:rPr>
      </w:pPr>
      <w:r w:rsidRPr="001E36CA">
        <w:rPr>
          <w:shd w:val="clear" w:color="auto" w:fill="FFFFFF"/>
          <w:lang w:val="nl-NL"/>
        </w:rPr>
        <w:t>Groeten van Elise, Jantien, Remco en Desiree</w:t>
      </w:r>
    </w:p>
    <w:p w14:paraId="605184D5" w14:textId="77777777" w:rsidR="009D2C30" w:rsidRPr="001E36CA" w:rsidRDefault="009D2C30" w:rsidP="001E36CA">
      <w:pPr>
        <w:pStyle w:val="HoofdtekstJohannesbrief"/>
        <w:rPr>
          <w:shd w:val="clear" w:color="auto" w:fill="FFFFFF"/>
          <w:lang w:val="nl-NL"/>
        </w:rPr>
      </w:pPr>
    </w:p>
    <w:p w14:paraId="3EC15FAD" w14:textId="3668ACE8" w:rsidR="00064610" w:rsidRDefault="00DA4B36" w:rsidP="00A26270">
      <w:pPr>
        <w:pStyle w:val="HoofdtekstJohannesbrief"/>
        <w:jc w:val="center"/>
        <w:rPr>
          <w:shd w:val="clear" w:color="auto" w:fill="FFFFFF"/>
          <w:lang w:val="nl-NL"/>
        </w:rPr>
      </w:pPr>
      <w:r>
        <w:fldChar w:fldCharType="begin"/>
      </w:r>
      <w:r>
        <w:instrText xml:space="preserve"> INCLUDEPICTURE "https://primary.jwwb.nl/public/m/x/f/temp-icchsccbewvoqfxzjnlh/jlf1s9/1000020118.jpg?enable-io=true&amp;enable=upscale&amp;fit=bounds&amp;width=1200" \* MERGEFORMATINET </w:instrText>
      </w:r>
      <w:r>
        <w:fldChar w:fldCharType="separate"/>
      </w:r>
      <w:r>
        <w:rPr>
          <w:noProof/>
        </w:rPr>
        <w:drawing>
          <wp:inline distT="0" distB="0" distL="0" distR="0" wp14:anchorId="7EBC60AB" wp14:editId="2B1C3723">
            <wp:extent cx="1649374" cy="1719943"/>
            <wp:effectExtent l="0" t="0" r="1905" b="0"/>
            <wp:docPr id="1100587547" name="Afbeelding 12" descr="Over ons | community.cafeveer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er ons | community.cafeveerkrach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9517" cy="1730520"/>
                    </a:xfrm>
                    <a:prstGeom prst="rect">
                      <a:avLst/>
                    </a:prstGeom>
                    <a:noFill/>
                    <a:ln>
                      <a:noFill/>
                    </a:ln>
                  </pic:spPr>
                </pic:pic>
              </a:graphicData>
            </a:graphic>
          </wp:inline>
        </w:drawing>
      </w:r>
      <w:r>
        <w:fldChar w:fldCharType="end"/>
      </w:r>
    </w:p>
    <w:p w14:paraId="5F535090" w14:textId="77777777" w:rsidR="00DA4B36" w:rsidRDefault="00DA4B36" w:rsidP="00064610">
      <w:pPr>
        <w:pStyle w:val="HoofdtekstJohannesbrief"/>
        <w:rPr>
          <w:highlight w:val="yellow"/>
          <w:shd w:val="clear" w:color="auto" w:fill="FFFFFF"/>
          <w:lang w:val="nl-NL"/>
        </w:rPr>
      </w:pPr>
    </w:p>
    <w:p w14:paraId="7A1DE712" w14:textId="77777777" w:rsidR="009D2C30" w:rsidRDefault="009D2C30" w:rsidP="00064610">
      <w:pPr>
        <w:pStyle w:val="HoofdtekstJohannesbrief"/>
        <w:rPr>
          <w:highlight w:val="yellow"/>
          <w:shd w:val="clear" w:color="auto" w:fill="FFFFFF"/>
          <w:lang w:val="nl-NL"/>
        </w:rPr>
      </w:pPr>
    </w:p>
    <w:p w14:paraId="1A8EB2E5" w14:textId="77777777" w:rsidR="009D2C30" w:rsidRDefault="009D2C30" w:rsidP="00064610">
      <w:pPr>
        <w:pStyle w:val="HoofdtekstJohannesbrief"/>
        <w:rPr>
          <w:highlight w:val="yellow"/>
          <w:shd w:val="clear" w:color="auto" w:fill="FFFFFF"/>
          <w:lang w:val="nl-NL"/>
        </w:rPr>
        <w:sectPr w:rsidR="009D2C30" w:rsidSect="00FD61FB">
          <w:type w:val="continuous"/>
          <w:pgSz w:w="11901" w:h="16817"/>
          <w:pgMar w:top="1400" w:right="1202" w:bottom="1400" w:left="1202" w:header="709" w:footer="709" w:gutter="0"/>
          <w:cols w:num="2" w:space="709"/>
          <w:docGrid w:linePitch="360"/>
        </w:sectPr>
      </w:pPr>
    </w:p>
    <w:p w14:paraId="5460A45F" w14:textId="77777777" w:rsidR="009D2C30" w:rsidRDefault="009D2C30" w:rsidP="00064610">
      <w:pPr>
        <w:pStyle w:val="HoofdtekstJohannesbrief"/>
        <w:rPr>
          <w:highlight w:val="yellow"/>
          <w:shd w:val="clear" w:color="auto" w:fill="FFFFFF"/>
          <w:lang w:val="nl-NL"/>
        </w:rPr>
      </w:pPr>
    </w:p>
    <w:p w14:paraId="1F427A3F" w14:textId="77777777" w:rsidR="00DA4B36" w:rsidRDefault="00DA4B36">
      <w:pPr>
        <w:rPr>
          <w:rFonts w:cstheme="minorHAnsi"/>
          <w:sz w:val="22"/>
          <w:szCs w:val="22"/>
          <w:highlight w:val="yellow"/>
          <w:shd w:val="clear" w:color="auto" w:fill="FFFFFF"/>
        </w:rPr>
      </w:pPr>
      <w:r>
        <w:rPr>
          <w:highlight w:val="yellow"/>
          <w:shd w:val="clear" w:color="auto" w:fill="FFFFFF"/>
        </w:rPr>
        <w:br w:type="page"/>
      </w:r>
    </w:p>
    <w:p w14:paraId="20E2F5C7" w14:textId="0FA46658" w:rsidR="00064610" w:rsidRPr="001E36CA" w:rsidRDefault="00115FBD" w:rsidP="009D2C30">
      <w:pPr>
        <w:pStyle w:val="HoofdtekstJohannesbrief"/>
        <w:jc w:val="center"/>
        <w:rPr>
          <w:shd w:val="clear" w:color="auto" w:fill="FFFFFF"/>
          <w:lang w:val="nl-NL"/>
        </w:rPr>
      </w:pPr>
      <w:r>
        <w:rPr>
          <w:noProof/>
          <w:shd w:val="clear" w:color="auto" w:fill="FFFFFF"/>
          <w:lang w:val="nl-NL"/>
        </w:rPr>
        <w:lastRenderedPageBreak/>
        <w:drawing>
          <wp:inline distT="0" distB="0" distL="0" distR="0" wp14:anchorId="30F707ED" wp14:editId="26C5C70B">
            <wp:extent cx="5618748" cy="8197951"/>
            <wp:effectExtent l="0" t="0" r="0" b="0"/>
            <wp:docPr id="571091067" name="Afbeelding 13" descr="Afbeelding met tekst, standbeel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91067" name="Afbeelding 13" descr="Afbeelding met tekst, standbeeld&#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38052" cy="8226116"/>
                    </a:xfrm>
                    <a:prstGeom prst="rect">
                      <a:avLst/>
                    </a:prstGeom>
                  </pic:spPr>
                </pic:pic>
              </a:graphicData>
            </a:graphic>
          </wp:inline>
        </w:drawing>
      </w:r>
    </w:p>
    <w:p w14:paraId="210CEA0D" w14:textId="77777777" w:rsidR="006A6AB5" w:rsidRPr="00DA4B36" w:rsidRDefault="006A6AB5" w:rsidP="00D10720">
      <w:pPr>
        <w:pStyle w:val="HoofdtekstJohannesbrief"/>
        <w:rPr>
          <w:shd w:val="clear" w:color="auto" w:fill="FFFFFF"/>
          <w:lang w:val="nl-NL"/>
        </w:rPr>
      </w:pPr>
    </w:p>
    <w:p w14:paraId="3B323945" w14:textId="3261D445" w:rsidR="00303EF1" w:rsidRDefault="00303EF1">
      <w:pPr>
        <w:rPr>
          <w:rFonts w:ascii="Avenir Light" w:hAnsi="Avenir Light"/>
          <w:color w:val="6D6D6D"/>
          <w:sz w:val="28"/>
          <w:szCs w:val="28"/>
          <w:shd w:val="clear" w:color="auto" w:fill="FFFFFF"/>
          <w:lang w:val="en-US"/>
        </w:rPr>
      </w:pPr>
    </w:p>
    <w:p w14:paraId="1256757A" w14:textId="77777777" w:rsidR="009D2C30" w:rsidRDefault="009D2C30" w:rsidP="00D10720">
      <w:pPr>
        <w:pStyle w:val="ONDERTITELJohannesbrief"/>
        <w:rPr>
          <w:shd w:val="clear" w:color="auto" w:fill="FFFFFF"/>
        </w:rPr>
      </w:pPr>
    </w:p>
    <w:p w14:paraId="4E455A4F" w14:textId="1E9341F7" w:rsidR="00D10720" w:rsidRPr="00F3062E" w:rsidRDefault="00D10720" w:rsidP="00D10720">
      <w:pPr>
        <w:pStyle w:val="ONDERTITELJohannesbrief"/>
        <w:rPr>
          <w:shd w:val="clear" w:color="auto" w:fill="FFFFFF"/>
          <w:lang w:val="nl-NL"/>
        </w:rPr>
      </w:pPr>
      <w:r w:rsidRPr="00F3062E">
        <w:rPr>
          <w:shd w:val="clear" w:color="auto" w:fill="FFFFFF"/>
          <w:lang w:val="nl-NL"/>
        </w:rPr>
        <w:lastRenderedPageBreak/>
        <w:t>BERGHOK</w:t>
      </w:r>
    </w:p>
    <w:p w14:paraId="55A65D38" w14:textId="33E96BA2" w:rsidR="00D10720" w:rsidRPr="00D10720" w:rsidRDefault="00F3062E" w:rsidP="00D10720">
      <w:pPr>
        <w:pStyle w:val="HoofdtekstJohannesbrief"/>
        <w:rPr>
          <w:shd w:val="clear" w:color="auto" w:fill="FFFFFF"/>
          <w:lang w:val="nl-NL"/>
        </w:rPr>
      </w:pPr>
      <w:r>
        <w:rPr>
          <w:noProof/>
          <w:shd w:val="clear" w:color="auto" w:fill="FFFFFF"/>
          <w:lang w:val="nl-NL"/>
        </w:rPr>
        <w:drawing>
          <wp:anchor distT="0" distB="0" distL="114300" distR="114300" simplePos="0" relativeHeight="251710464" behindDoc="0" locked="0" layoutInCell="1" allowOverlap="1" wp14:anchorId="42317C9C" wp14:editId="72D0BECE">
            <wp:simplePos x="0" y="0"/>
            <wp:positionH relativeFrom="column">
              <wp:posOffset>2870200</wp:posOffset>
            </wp:positionH>
            <wp:positionV relativeFrom="paragraph">
              <wp:posOffset>353695</wp:posOffset>
            </wp:positionV>
            <wp:extent cx="3268345" cy="2451100"/>
            <wp:effectExtent l="2223" t="0" r="0" b="0"/>
            <wp:wrapSquare wrapText="bothSides"/>
            <wp:docPr id="1793039080" name="Afbeelding 14" descr="Afbeelding met timmerhout, overdekt, hardhout, Ba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9080" name="Afbeelding 14" descr="Afbeelding met timmerhout, overdekt, hardhout, Balk&#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268345" cy="2451100"/>
                    </a:xfrm>
                    <a:prstGeom prst="rect">
                      <a:avLst/>
                    </a:prstGeom>
                  </pic:spPr>
                </pic:pic>
              </a:graphicData>
            </a:graphic>
            <wp14:sizeRelH relativeFrom="page">
              <wp14:pctWidth>0</wp14:pctWidth>
            </wp14:sizeRelH>
            <wp14:sizeRelV relativeFrom="page">
              <wp14:pctHeight>0</wp14:pctHeight>
            </wp14:sizeRelV>
          </wp:anchor>
        </w:drawing>
      </w:r>
      <w:r w:rsidR="00D10720" w:rsidRPr="00D10720">
        <w:rPr>
          <w:shd w:val="clear" w:color="auto" w:fill="FFFFFF"/>
          <w:lang w:val="nl-NL"/>
        </w:rPr>
        <w:t xml:space="preserve">Op een mooie zonnige zaterdag in maart hebben Kees en </w:t>
      </w:r>
      <w:proofErr w:type="spellStart"/>
      <w:r w:rsidR="00D10720" w:rsidRPr="00D10720">
        <w:rPr>
          <w:shd w:val="clear" w:color="auto" w:fill="FFFFFF"/>
          <w:lang w:val="nl-NL"/>
        </w:rPr>
        <w:t>Einar</w:t>
      </w:r>
      <w:proofErr w:type="spellEnd"/>
      <w:r w:rsidR="00D10720" w:rsidRPr="00D10720">
        <w:rPr>
          <w:shd w:val="clear" w:color="auto" w:fill="FFFFFF"/>
          <w:lang w:val="nl-NL"/>
        </w:rPr>
        <w:t xml:space="preserve"> met hulp van Jan een “verdieping” (vlierinkje) in het berghok getimmerd. In het berghok staan extra stoelen, de kerstspullen, en veel andere zaken die bewaard moeten worden. Dank mannen!</w:t>
      </w:r>
    </w:p>
    <w:p w14:paraId="089D326B" w14:textId="4537AE1F" w:rsidR="00D10720" w:rsidRPr="0039395C" w:rsidRDefault="00D10720" w:rsidP="00D10720">
      <w:pPr>
        <w:pStyle w:val="HoofdtekstJohannesbrief"/>
        <w:rPr>
          <w:shd w:val="clear" w:color="auto" w:fill="FFFFFF"/>
          <w:lang w:val="nl-NL"/>
        </w:rPr>
      </w:pPr>
    </w:p>
    <w:p w14:paraId="3B88E2F2" w14:textId="1CE5B8A6" w:rsidR="00727333" w:rsidRPr="00727333" w:rsidRDefault="00727333" w:rsidP="00D10720">
      <w:pPr>
        <w:pStyle w:val="HoofdtekstJohannesbrief"/>
        <w:rPr>
          <w:shd w:val="clear" w:color="auto" w:fill="FFFFFF"/>
          <w:lang w:val="nl-NL"/>
        </w:rPr>
      </w:pPr>
    </w:p>
    <w:p w14:paraId="55AC4E51" w14:textId="4644AC37" w:rsidR="006B50A9" w:rsidRDefault="006B50A9">
      <w:pPr>
        <w:rPr>
          <w:shd w:val="clear" w:color="auto" w:fill="FFFFFF"/>
        </w:rPr>
      </w:pPr>
    </w:p>
    <w:p w14:paraId="490C4F98" w14:textId="77777777" w:rsidR="00F3062E" w:rsidRDefault="00F3062E">
      <w:pPr>
        <w:rPr>
          <w:shd w:val="clear" w:color="auto" w:fill="FFFFFF"/>
        </w:rPr>
      </w:pPr>
    </w:p>
    <w:p w14:paraId="24760304" w14:textId="77777777" w:rsidR="00F3062E" w:rsidRDefault="00F3062E">
      <w:pPr>
        <w:rPr>
          <w:shd w:val="clear" w:color="auto" w:fill="FFFFFF"/>
        </w:rPr>
      </w:pPr>
    </w:p>
    <w:p w14:paraId="6BA17447" w14:textId="77777777" w:rsidR="00F3062E" w:rsidRDefault="00F3062E">
      <w:pPr>
        <w:rPr>
          <w:shd w:val="clear" w:color="auto" w:fill="FFFFFF"/>
        </w:rPr>
      </w:pPr>
    </w:p>
    <w:p w14:paraId="342161DE" w14:textId="77777777" w:rsidR="00F3062E" w:rsidRDefault="00F3062E">
      <w:pPr>
        <w:rPr>
          <w:shd w:val="clear" w:color="auto" w:fill="FFFFFF"/>
        </w:rPr>
      </w:pPr>
    </w:p>
    <w:p w14:paraId="464EAEC3" w14:textId="77777777" w:rsidR="00F3062E" w:rsidRDefault="00F3062E">
      <w:pPr>
        <w:rPr>
          <w:shd w:val="clear" w:color="auto" w:fill="FFFFFF"/>
        </w:rPr>
      </w:pPr>
    </w:p>
    <w:p w14:paraId="53EAD1CC" w14:textId="77777777" w:rsidR="00F3062E" w:rsidRDefault="00F3062E">
      <w:pPr>
        <w:rPr>
          <w:shd w:val="clear" w:color="auto" w:fill="FFFFFF"/>
        </w:rPr>
      </w:pPr>
    </w:p>
    <w:p w14:paraId="1AEBAF4C" w14:textId="77777777" w:rsidR="00F3062E" w:rsidRDefault="00F3062E">
      <w:pPr>
        <w:rPr>
          <w:shd w:val="clear" w:color="auto" w:fill="FFFFFF"/>
        </w:rPr>
      </w:pPr>
    </w:p>
    <w:p w14:paraId="3B2C17A5" w14:textId="77777777" w:rsidR="00F3062E" w:rsidRDefault="00F3062E">
      <w:pPr>
        <w:rPr>
          <w:shd w:val="clear" w:color="auto" w:fill="FFFFFF"/>
        </w:rPr>
      </w:pPr>
    </w:p>
    <w:p w14:paraId="391F2A9A" w14:textId="77777777" w:rsidR="00F3062E" w:rsidRDefault="00F3062E">
      <w:pPr>
        <w:rPr>
          <w:shd w:val="clear" w:color="auto" w:fill="FFFFFF"/>
        </w:rPr>
      </w:pPr>
    </w:p>
    <w:p w14:paraId="7D89C791" w14:textId="77777777" w:rsidR="00F3062E" w:rsidRDefault="00F3062E">
      <w:pPr>
        <w:rPr>
          <w:shd w:val="clear" w:color="auto" w:fill="FFFFFF"/>
        </w:rPr>
      </w:pPr>
    </w:p>
    <w:p w14:paraId="61B6CC84" w14:textId="07506385" w:rsidR="00F3062E" w:rsidRDefault="00F3062E">
      <w:pPr>
        <w:rPr>
          <w:shd w:val="clear" w:color="auto" w:fill="FFFFFF"/>
        </w:rPr>
      </w:pPr>
    </w:p>
    <w:p w14:paraId="325260C9" w14:textId="325E73B3" w:rsidR="00F3062E" w:rsidRDefault="00F3062E">
      <w:pPr>
        <w:rPr>
          <w:shd w:val="clear" w:color="auto" w:fill="FFFFFF"/>
        </w:rPr>
      </w:pPr>
    </w:p>
    <w:p w14:paraId="4C97B392" w14:textId="6C89724A" w:rsidR="00F3062E" w:rsidRDefault="0097037C">
      <w:pPr>
        <w:rPr>
          <w:rFonts w:cstheme="minorHAnsi"/>
          <w:sz w:val="22"/>
          <w:szCs w:val="22"/>
          <w:shd w:val="clear" w:color="auto" w:fill="FFFFFF"/>
        </w:rPr>
      </w:pPr>
      <w:r>
        <w:rPr>
          <w:noProof/>
        </w:rPr>
        <mc:AlternateContent>
          <mc:Choice Requires="wps">
            <w:drawing>
              <wp:anchor distT="0" distB="0" distL="114300" distR="114300" simplePos="0" relativeHeight="251716608" behindDoc="0" locked="0" layoutInCell="1" allowOverlap="1" wp14:anchorId="1DDFE89E" wp14:editId="4012201D">
                <wp:simplePos x="0" y="0"/>
                <wp:positionH relativeFrom="column">
                  <wp:posOffset>3646</wp:posOffset>
                </wp:positionH>
                <wp:positionV relativeFrom="paragraph">
                  <wp:posOffset>34392</wp:posOffset>
                </wp:positionV>
                <wp:extent cx="5938684" cy="0"/>
                <wp:effectExtent l="0" t="0" r="5080" b="12700"/>
                <wp:wrapNone/>
                <wp:docPr id="850546157" name="Rechte verbindingslijn 850546157"/>
                <wp:cNvGraphicFramePr/>
                <a:graphic xmlns:a="http://schemas.openxmlformats.org/drawingml/2006/main">
                  <a:graphicData uri="http://schemas.microsoft.com/office/word/2010/wordprocessingShape">
                    <wps:wsp>
                      <wps:cNvCnPr/>
                      <wps:spPr>
                        <a:xfrm>
                          <a:off x="0" y="0"/>
                          <a:ext cx="5938684" cy="0"/>
                        </a:xfrm>
                        <a:prstGeom prst="line">
                          <a:avLst/>
                        </a:prstGeom>
                        <a:ln w="127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D75D1" id="Rechte verbindingslijn 85054615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pt" to="467.9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" strokecolor="#a7a7a7" strokeweight="1pt">
                <v:stroke joinstyle="miter"/>
              </v:line>
            </w:pict>
          </mc:Fallback>
        </mc:AlternateContent>
      </w:r>
    </w:p>
    <w:p w14:paraId="6294BAD6" w14:textId="77777777" w:rsidR="006B50A9" w:rsidRPr="0039395C" w:rsidRDefault="006B50A9" w:rsidP="006B50A9">
      <w:pPr>
        <w:pStyle w:val="ONDERTITELJohannesbrief"/>
        <w:rPr>
          <w:shd w:val="clear" w:color="auto" w:fill="FFFFFF"/>
          <w:lang w:val="nl-NL"/>
        </w:rPr>
      </w:pPr>
      <w:r w:rsidRPr="006B50A9">
        <w:rPr>
          <w:noProof/>
          <w:shd w:val="clear" w:color="auto" w:fill="FFFFFF"/>
        </w:rPr>
        <w:drawing>
          <wp:anchor distT="0" distB="0" distL="114300" distR="114300" simplePos="0" relativeHeight="251702272" behindDoc="0" locked="0" layoutInCell="1" allowOverlap="1" wp14:anchorId="55E8A6FC" wp14:editId="189F2073">
            <wp:simplePos x="0" y="0"/>
            <wp:positionH relativeFrom="margin">
              <wp:posOffset>3182620</wp:posOffset>
            </wp:positionH>
            <wp:positionV relativeFrom="paragraph">
              <wp:posOffset>66040</wp:posOffset>
            </wp:positionV>
            <wp:extent cx="2694940" cy="1132840"/>
            <wp:effectExtent l="0" t="0" r="0" b="0"/>
            <wp:wrapSquare wrapText="bothSides"/>
            <wp:docPr id="1436479834" name="Afbeelding 1" descr="logo nijkl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ijkleas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494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95C">
        <w:rPr>
          <w:shd w:val="clear" w:color="auto" w:fill="FFFFFF"/>
          <w:lang w:val="nl-NL"/>
        </w:rPr>
        <w:t xml:space="preserve">EEN NIEUW KLOOSTER IN FRIESLAND </w:t>
      </w:r>
    </w:p>
    <w:p w14:paraId="205D2412" w14:textId="77777777" w:rsidR="006B50A9" w:rsidRDefault="006B50A9" w:rsidP="006B50A9">
      <w:pPr>
        <w:pStyle w:val="HoofdtekstJohannesbrief"/>
        <w:rPr>
          <w:shd w:val="clear" w:color="auto" w:fill="FFFFFF"/>
          <w:lang w:val="nl-NL"/>
        </w:rPr>
      </w:pPr>
      <w:r w:rsidRPr="006B50A9">
        <w:rPr>
          <w:shd w:val="clear" w:color="auto" w:fill="FFFFFF"/>
          <w:lang w:val="nl-NL"/>
        </w:rPr>
        <w:t xml:space="preserve">Afgelopen najaar zijn we vanuit de Johanneskerk met een groepje mensen naar </w:t>
      </w:r>
      <w:proofErr w:type="spellStart"/>
      <w:r w:rsidRPr="006B50A9">
        <w:rPr>
          <w:shd w:val="clear" w:color="auto" w:fill="FFFFFF"/>
          <w:lang w:val="nl-NL"/>
        </w:rPr>
        <w:t>Nijkleaster</w:t>
      </w:r>
      <w:proofErr w:type="spellEnd"/>
      <w:r w:rsidRPr="006B50A9">
        <w:rPr>
          <w:shd w:val="clear" w:color="auto" w:fill="FFFFFF"/>
          <w:lang w:val="nl-NL"/>
        </w:rPr>
        <w:t xml:space="preserve"> in Friesland geweest. Dat beviel zo goed, dat we nog wel een keer willen. Omdat het een populaire plek geworden is, is het niet makkelijk een weekend te reserveren voor een groep. Ik heb een optie genomen op het weekend van 14 - 16 november. </w:t>
      </w:r>
    </w:p>
    <w:p w14:paraId="27858CF9" w14:textId="77777777" w:rsidR="00157175" w:rsidRPr="006B50A9" w:rsidRDefault="00157175" w:rsidP="006B50A9">
      <w:pPr>
        <w:pStyle w:val="HoofdtekstJohannesbrief"/>
        <w:rPr>
          <w:shd w:val="clear" w:color="auto" w:fill="FFFFFF"/>
          <w:lang w:val="nl-NL"/>
        </w:rPr>
      </w:pPr>
    </w:p>
    <w:p w14:paraId="303D7CDD" w14:textId="1CA4515D" w:rsidR="006B50A9" w:rsidRPr="006B50A9" w:rsidRDefault="006B50A9" w:rsidP="006B50A9">
      <w:pPr>
        <w:pStyle w:val="HoofdtekstJohannesbrief"/>
        <w:rPr>
          <w:shd w:val="clear" w:color="auto" w:fill="FFFFFF"/>
          <w:lang w:val="nl-NL"/>
        </w:rPr>
      </w:pPr>
      <w:r w:rsidRPr="006B50A9">
        <w:rPr>
          <w:shd w:val="clear" w:color="auto" w:fill="FFFFFF"/>
          <w:lang w:val="nl-NL"/>
        </w:rPr>
        <w:t xml:space="preserve">Velen van ons hebben het boek ‘Hoe God verdween uit Jorwerd’ van Geert Mak nog in de kast staan of zullen het kennen. Een boek uit de jaren ’90 waarin de geschiedenis van een Nederlands dorp in de twintigste eeuw beschreven wordt. </w:t>
      </w:r>
      <w:r w:rsidRPr="006B50A9">
        <w:rPr>
          <w:i/>
          <w:iCs/>
          <w:shd w:val="clear" w:color="auto" w:fill="FFFFFF"/>
          <w:lang w:val="nl-NL"/>
        </w:rPr>
        <w:t>“Het is het verhaal van de boeren en het geld, van de kleine winkeliers en de oprukkende stad, van de kerktoren die instortte en de import die niet meer groette…”</w:t>
      </w:r>
      <w:r w:rsidRPr="006B50A9">
        <w:rPr>
          <w:shd w:val="clear" w:color="auto" w:fill="FFFFFF"/>
          <w:lang w:val="nl-NL"/>
        </w:rPr>
        <w:t xml:space="preserve"> Geert Mak woont inmiddels in de oude pastorie naast de kerk, en God is terug in Jorwerd dankzij een klein groepje idealisten met een missie.</w:t>
      </w:r>
    </w:p>
    <w:p w14:paraId="6717FA55" w14:textId="04CEE9C1" w:rsidR="00023999" w:rsidRDefault="00023999" w:rsidP="006B50A9">
      <w:pPr>
        <w:pStyle w:val="HoofdtekstJohannesbrief"/>
        <w:rPr>
          <w:shd w:val="clear" w:color="auto" w:fill="FFFFFF"/>
          <w:lang w:val="nl-NL"/>
        </w:rPr>
      </w:pPr>
      <w:r w:rsidRPr="006B50A9">
        <w:rPr>
          <w:noProof/>
          <w:shd w:val="clear" w:color="auto" w:fill="FFFFFF"/>
        </w:rPr>
        <w:lastRenderedPageBreak/>
        <w:drawing>
          <wp:anchor distT="0" distB="0" distL="114300" distR="114300" simplePos="0" relativeHeight="251703296" behindDoc="0" locked="0" layoutInCell="1" allowOverlap="1" wp14:anchorId="1118FA39" wp14:editId="7DBE1801">
            <wp:simplePos x="0" y="0"/>
            <wp:positionH relativeFrom="margin">
              <wp:posOffset>50165</wp:posOffset>
            </wp:positionH>
            <wp:positionV relativeFrom="paragraph">
              <wp:posOffset>240421</wp:posOffset>
            </wp:positionV>
            <wp:extent cx="2819400" cy="2825750"/>
            <wp:effectExtent l="0" t="0" r="0" b="3810"/>
            <wp:wrapSquare wrapText="bothSides"/>
            <wp:docPr id="1329023032" name="Afbeelding 2" descr="Afbeelding met muur, overdekt, verlaten, ka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50657" name="Afbeelding 2" descr="Afbeelding met muur, overdekt, verlaten, kamer&#10;&#10;Door AI gegenereerde inhoud is mogelijk onjui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E05DD" w14:textId="1822A98B" w:rsidR="006B50A9" w:rsidRPr="006B50A9" w:rsidRDefault="006B50A9" w:rsidP="006B50A9">
      <w:pPr>
        <w:pStyle w:val="HoofdtekstJohannesbrief"/>
        <w:rPr>
          <w:shd w:val="clear" w:color="auto" w:fill="FFFFFF"/>
          <w:lang w:val="nl-NL"/>
        </w:rPr>
      </w:pPr>
      <w:r w:rsidRPr="006B50A9">
        <w:rPr>
          <w:shd w:val="clear" w:color="auto" w:fill="FFFFFF"/>
          <w:lang w:val="nl-NL"/>
        </w:rPr>
        <w:t xml:space="preserve">Van hun eigen website: </w:t>
      </w:r>
      <w:r w:rsidRPr="006B50A9">
        <w:rPr>
          <w:i/>
          <w:iCs/>
          <w:shd w:val="clear" w:color="auto" w:fill="FFFFFF"/>
          <w:lang w:val="nl-NL"/>
        </w:rPr>
        <w:t>“</w:t>
      </w:r>
      <w:proofErr w:type="spellStart"/>
      <w:r w:rsidRPr="006B50A9">
        <w:rPr>
          <w:i/>
          <w:iCs/>
          <w:shd w:val="clear" w:color="auto" w:fill="FFFFFF"/>
          <w:lang w:val="nl-NL"/>
        </w:rPr>
        <w:t>Nijkleaster</w:t>
      </w:r>
      <w:proofErr w:type="spellEnd"/>
      <w:r w:rsidRPr="006B50A9">
        <w:rPr>
          <w:i/>
          <w:iCs/>
          <w:shd w:val="clear" w:color="auto" w:fill="FFFFFF"/>
          <w:lang w:val="nl-NL"/>
        </w:rPr>
        <w:t xml:space="preserve"> is in 2012 begonnen als een pioniersbeweging om nieuwe wegen te zoeken voor geloof en spiritualiteit. </w:t>
      </w:r>
      <w:proofErr w:type="spellStart"/>
      <w:r w:rsidRPr="006B50A9">
        <w:rPr>
          <w:i/>
          <w:iCs/>
          <w:shd w:val="clear" w:color="auto" w:fill="FFFFFF"/>
          <w:lang w:val="nl-NL"/>
        </w:rPr>
        <w:t>Nijkleaster</w:t>
      </w:r>
      <w:proofErr w:type="spellEnd"/>
      <w:r w:rsidRPr="006B50A9">
        <w:rPr>
          <w:i/>
          <w:iCs/>
          <w:shd w:val="clear" w:color="auto" w:fill="FFFFFF"/>
          <w:lang w:val="nl-NL"/>
        </w:rPr>
        <w:t xml:space="preserve"> is daarmee deel van de wereldwijde nieuw monastieke beweging (new </w:t>
      </w:r>
      <w:proofErr w:type="spellStart"/>
      <w:r w:rsidRPr="006B50A9">
        <w:rPr>
          <w:i/>
          <w:iCs/>
          <w:shd w:val="clear" w:color="auto" w:fill="FFFFFF"/>
          <w:lang w:val="nl-NL"/>
        </w:rPr>
        <w:t>monasticism</w:t>
      </w:r>
      <w:proofErr w:type="spellEnd"/>
      <w:r w:rsidRPr="006B50A9">
        <w:rPr>
          <w:i/>
          <w:iCs/>
          <w:shd w:val="clear" w:color="auto" w:fill="FFFFFF"/>
          <w:lang w:val="nl-NL"/>
        </w:rPr>
        <w:t xml:space="preserve">) die de wijsheid van het kloosterleven probeert te vertalen naar het leven van vandaag de dag. De kerk van </w:t>
      </w:r>
      <w:proofErr w:type="spellStart"/>
      <w:r w:rsidRPr="006B50A9">
        <w:rPr>
          <w:i/>
          <w:iCs/>
          <w:shd w:val="clear" w:color="auto" w:fill="FFFFFF"/>
          <w:lang w:val="nl-NL"/>
        </w:rPr>
        <w:t>Jorwert</w:t>
      </w:r>
      <w:proofErr w:type="spellEnd"/>
      <w:r w:rsidRPr="006B50A9">
        <w:rPr>
          <w:i/>
          <w:iCs/>
          <w:shd w:val="clear" w:color="auto" w:fill="FFFFFF"/>
          <w:lang w:val="nl-NL"/>
        </w:rPr>
        <w:t xml:space="preserve"> was in de eerste 10 jaar de uitvalsbasis. Vanaf 2023 is er een tweede centrum bijgekomen: klooster </w:t>
      </w:r>
      <w:proofErr w:type="spellStart"/>
      <w:r w:rsidRPr="006B50A9">
        <w:rPr>
          <w:i/>
          <w:iCs/>
          <w:shd w:val="clear" w:color="auto" w:fill="FFFFFF"/>
          <w:lang w:val="nl-NL"/>
        </w:rPr>
        <w:t>Westerhûs</w:t>
      </w:r>
      <w:proofErr w:type="spellEnd"/>
      <w:r w:rsidRPr="006B50A9">
        <w:rPr>
          <w:i/>
          <w:iCs/>
          <w:shd w:val="clear" w:color="auto" w:fill="FFFFFF"/>
          <w:lang w:val="nl-NL"/>
        </w:rPr>
        <w:t>, niet ver daarvandaan.”</w:t>
      </w:r>
      <w:r w:rsidRPr="006B50A9">
        <w:rPr>
          <w:shd w:val="clear" w:color="auto" w:fill="FFFFFF"/>
          <w:lang w:val="nl-NL"/>
        </w:rPr>
        <w:t xml:space="preserve"> </w:t>
      </w:r>
    </w:p>
    <w:p w14:paraId="4001BCA7" w14:textId="77777777" w:rsidR="006B50A9" w:rsidRDefault="006B50A9" w:rsidP="006B50A9">
      <w:pPr>
        <w:pStyle w:val="HoofdtekstJohannesbrief"/>
        <w:rPr>
          <w:i/>
          <w:iCs/>
          <w:shd w:val="clear" w:color="auto" w:fill="FFFFFF"/>
          <w:lang w:val="nl-NL"/>
        </w:rPr>
      </w:pPr>
    </w:p>
    <w:p w14:paraId="3B1C0721" w14:textId="77777777" w:rsidR="00BF1923" w:rsidRDefault="00BF1923" w:rsidP="006B50A9">
      <w:pPr>
        <w:pStyle w:val="HoofdtekstJohannesbrief"/>
        <w:rPr>
          <w:i/>
          <w:iCs/>
          <w:shd w:val="clear" w:color="auto" w:fill="FFFFFF"/>
          <w:lang w:val="nl-NL"/>
        </w:rPr>
      </w:pPr>
    </w:p>
    <w:p w14:paraId="69C93F7A" w14:textId="77777777" w:rsidR="00BF1923" w:rsidRDefault="00BF1923" w:rsidP="006B50A9">
      <w:pPr>
        <w:pStyle w:val="HoofdtekstJohannesbrief"/>
        <w:rPr>
          <w:i/>
          <w:iCs/>
          <w:shd w:val="clear" w:color="auto" w:fill="FFFFFF"/>
          <w:lang w:val="nl-NL"/>
        </w:rPr>
      </w:pPr>
    </w:p>
    <w:p w14:paraId="19841B99" w14:textId="77777777" w:rsidR="00BF1923" w:rsidRDefault="00BF1923" w:rsidP="006B50A9">
      <w:pPr>
        <w:pStyle w:val="HoofdtekstJohannesbrief"/>
        <w:rPr>
          <w:i/>
          <w:iCs/>
          <w:shd w:val="clear" w:color="auto" w:fill="FFFFFF"/>
          <w:lang w:val="nl-NL"/>
        </w:rPr>
      </w:pPr>
    </w:p>
    <w:p w14:paraId="7882EA9D" w14:textId="77777777" w:rsidR="00BF1923" w:rsidRDefault="00BF1923" w:rsidP="006B50A9">
      <w:pPr>
        <w:pStyle w:val="HoofdtekstJohannesbrief"/>
        <w:rPr>
          <w:i/>
          <w:iCs/>
          <w:shd w:val="clear" w:color="auto" w:fill="FFFFFF"/>
          <w:lang w:val="nl-NL"/>
        </w:rPr>
      </w:pPr>
    </w:p>
    <w:p w14:paraId="2E1FB882" w14:textId="7C237D18" w:rsidR="006B50A9" w:rsidRPr="006B50A9" w:rsidRDefault="006B50A9" w:rsidP="006B50A9">
      <w:pPr>
        <w:pStyle w:val="HoofdtekstJohannesbrief"/>
        <w:rPr>
          <w:i/>
          <w:iCs/>
          <w:shd w:val="clear" w:color="auto" w:fill="FFFFFF"/>
          <w:lang w:val="nl-NL"/>
        </w:rPr>
      </w:pPr>
      <w:r w:rsidRPr="006B50A9">
        <w:rPr>
          <w:i/>
          <w:iCs/>
          <w:shd w:val="clear" w:color="auto" w:fill="FFFFFF"/>
          <w:lang w:val="nl-NL"/>
        </w:rPr>
        <w:t xml:space="preserve">Kapel Klooster </w:t>
      </w:r>
      <w:proofErr w:type="spellStart"/>
      <w:r w:rsidRPr="006B50A9">
        <w:rPr>
          <w:i/>
          <w:iCs/>
          <w:shd w:val="clear" w:color="auto" w:fill="FFFFFF"/>
          <w:lang w:val="nl-NL"/>
        </w:rPr>
        <w:t>Westerhûs</w:t>
      </w:r>
      <w:proofErr w:type="spellEnd"/>
      <w:r w:rsidRPr="006B50A9">
        <w:rPr>
          <w:i/>
          <w:iCs/>
          <w:shd w:val="clear" w:color="auto" w:fill="FFFFFF"/>
          <w:lang w:val="nl-NL"/>
        </w:rPr>
        <w:t xml:space="preserve"> (foto van hun eigen website) </w:t>
      </w:r>
    </w:p>
    <w:p w14:paraId="11F616D1" w14:textId="77777777" w:rsidR="006B50A9" w:rsidRPr="006B50A9" w:rsidRDefault="006B50A9" w:rsidP="006B50A9">
      <w:pPr>
        <w:pStyle w:val="HoofdtekstJohannesbrief"/>
        <w:rPr>
          <w:shd w:val="clear" w:color="auto" w:fill="FFFFFF"/>
          <w:lang w:val="nl-NL"/>
        </w:rPr>
      </w:pPr>
    </w:p>
    <w:p w14:paraId="28D5FD42" w14:textId="77777777" w:rsidR="006B50A9" w:rsidRPr="006B50A9" w:rsidRDefault="006B50A9" w:rsidP="006B50A9">
      <w:pPr>
        <w:pStyle w:val="HoofdtekstJohannesbrief"/>
        <w:rPr>
          <w:shd w:val="clear" w:color="auto" w:fill="FFFFFF"/>
          <w:lang w:val="nl-NL"/>
        </w:rPr>
      </w:pPr>
      <w:r w:rsidRPr="006B50A9">
        <w:rPr>
          <w:shd w:val="clear" w:color="auto" w:fill="FFFFFF"/>
          <w:lang w:val="nl-NL"/>
        </w:rPr>
        <w:t xml:space="preserve">Een weekend mee betekent een weekend meedoen met het ritme van de kloosterlingen. Dat zijn geen monniken, maar mensen die als woongemeenschap leven in het </w:t>
      </w:r>
      <w:proofErr w:type="spellStart"/>
      <w:r w:rsidRPr="006B50A9">
        <w:rPr>
          <w:shd w:val="clear" w:color="auto" w:fill="FFFFFF"/>
          <w:lang w:val="nl-NL"/>
        </w:rPr>
        <w:t>Westerhûs</w:t>
      </w:r>
      <w:proofErr w:type="spellEnd"/>
      <w:r w:rsidRPr="006B50A9">
        <w:rPr>
          <w:shd w:val="clear" w:color="auto" w:fill="FFFFFF"/>
          <w:lang w:val="nl-NL"/>
        </w:rPr>
        <w:t>. De dag begint met het lichamelijk ontwaken in de tuin, daar doe je, als je kunt en wilt, mee aan een soort ochtendgymnastiek of Tai Chi. Daarna is er het ochtendgebed. Er is een ochtend- en een middagprogramma, waar veel ruimte is voor rust en eigen tijd. De lunch en het avondeten zijn gemeenschappelijk, aan het eind van de middag is er een viering, als ook aan het eind van de avond.</w:t>
      </w:r>
    </w:p>
    <w:p w14:paraId="3461A2B2" w14:textId="77777777" w:rsidR="006B50A9" w:rsidRPr="006B50A9" w:rsidRDefault="006B50A9" w:rsidP="006B50A9">
      <w:pPr>
        <w:pStyle w:val="HoofdtekstJohannesbrief"/>
        <w:rPr>
          <w:shd w:val="clear" w:color="auto" w:fill="FFFFFF"/>
          <w:lang w:val="nl-NL"/>
        </w:rPr>
      </w:pPr>
      <w:r w:rsidRPr="006B50A9">
        <w:rPr>
          <w:shd w:val="clear" w:color="auto" w:fill="FFFFFF"/>
          <w:lang w:val="nl-NL"/>
        </w:rPr>
        <w:t xml:space="preserve">Na het avondgebed is er stilte, tot na het ochtendgebed de volgende dag. Op zondag is de dienst in de kerk van Jorwerd, waar wie kan, heen kan lopen.   </w:t>
      </w:r>
    </w:p>
    <w:p w14:paraId="20AB58B6" w14:textId="77777777" w:rsidR="006B50A9" w:rsidRPr="006B50A9" w:rsidRDefault="006B50A9" w:rsidP="006B50A9">
      <w:pPr>
        <w:pStyle w:val="HoofdtekstJohannesbrief"/>
        <w:rPr>
          <w:shd w:val="clear" w:color="auto" w:fill="FFFFFF"/>
          <w:lang w:val="nl-NL"/>
        </w:rPr>
      </w:pPr>
    </w:p>
    <w:p w14:paraId="687713FC" w14:textId="2A10127B" w:rsidR="006B50A9" w:rsidRPr="006B50A9" w:rsidRDefault="006B50A9" w:rsidP="00273681">
      <w:pPr>
        <w:pStyle w:val="HoofdtekstJohannesbrief"/>
        <w:jc w:val="center"/>
        <w:rPr>
          <w:shd w:val="clear" w:color="auto" w:fill="FFFFFF"/>
          <w:lang w:val="nl-NL"/>
        </w:rPr>
      </w:pPr>
      <w:r w:rsidRPr="006B50A9">
        <w:rPr>
          <w:noProof/>
          <w:shd w:val="clear" w:color="auto" w:fill="FFFFFF"/>
        </w:rPr>
        <w:drawing>
          <wp:inline distT="0" distB="0" distL="0" distR="0" wp14:anchorId="00104001" wp14:editId="11760AD0">
            <wp:extent cx="3040807" cy="2052494"/>
            <wp:effectExtent l="0" t="0" r="0" b="5080"/>
            <wp:docPr id="585730299" name="Afbeelding 3" descr="nijkl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jkleas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7376" cy="2097427"/>
                    </a:xfrm>
                    <a:prstGeom prst="rect">
                      <a:avLst/>
                    </a:prstGeom>
                    <a:noFill/>
                    <a:ln>
                      <a:noFill/>
                    </a:ln>
                  </pic:spPr>
                </pic:pic>
              </a:graphicData>
            </a:graphic>
          </wp:inline>
        </w:drawing>
      </w:r>
      <w:r w:rsidRPr="006B50A9">
        <w:rPr>
          <w:i/>
          <w:iCs/>
          <w:shd w:val="clear" w:color="auto" w:fill="FFFFFF"/>
          <w:lang w:val="nl-NL"/>
        </w:rPr>
        <w:t xml:space="preserve">Het </w:t>
      </w:r>
      <w:proofErr w:type="spellStart"/>
      <w:r w:rsidRPr="006B50A9">
        <w:rPr>
          <w:i/>
          <w:iCs/>
          <w:shd w:val="clear" w:color="auto" w:fill="FFFFFF"/>
          <w:lang w:val="nl-NL"/>
        </w:rPr>
        <w:t>Westerhûs</w:t>
      </w:r>
      <w:proofErr w:type="spellEnd"/>
    </w:p>
    <w:p w14:paraId="3B468A88" w14:textId="77777777" w:rsidR="006B50A9" w:rsidRPr="006B50A9" w:rsidRDefault="006B50A9" w:rsidP="006B50A9">
      <w:pPr>
        <w:pStyle w:val="HoofdtekstJohannesbrief"/>
        <w:rPr>
          <w:shd w:val="clear" w:color="auto" w:fill="FFFFFF"/>
          <w:lang w:val="nl-NL"/>
        </w:rPr>
      </w:pPr>
    </w:p>
    <w:p w14:paraId="1C3D5109" w14:textId="77777777" w:rsidR="006B50A9" w:rsidRPr="006B50A9" w:rsidRDefault="006B50A9" w:rsidP="006B50A9">
      <w:pPr>
        <w:pStyle w:val="HoofdtekstJohannesbrief"/>
        <w:rPr>
          <w:shd w:val="clear" w:color="auto" w:fill="FFFFFF"/>
          <w:lang w:val="nl-NL"/>
        </w:rPr>
      </w:pPr>
      <w:r w:rsidRPr="006B50A9">
        <w:rPr>
          <w:shd w:val="clear" w:color="auto" w:fill="FFFFFF"/>
          <w:lang w:val="nl-NL"/>
        </w:rPr>
        <w:t xml:space="preserve">Het weekend van 14 - 16 november wordt voor ons vrijgehouden tot na de zomer. Uiterlijk 14 september moeten we weten met hoeveel mensen we komen. Er zijn één- en tweepersoonskamers. Voor kosten en andere informatie, zie </w:t>
      </w:r>
      <w:hyperlink r:id="rId32" w:history="1">
        <w:r w:rsidRPr="006B50A9">
          <w:rPr>
            <w:rStyle w:val="Hyperlink"/>
            <w:shd w:val="clear" w:color="auto" w:fill="FFFFFF"/>
            <w:lang w:val="nl-NL"/>
          </w:rPr>
          <w:t>https://nijkleaster.frl/</w:t>
        </w:r>
      </w:hyperlink>
    </w:p>
    <w:p w14:paraId="775A80A3" w14:textId="77777777" w:rsidR="006B50A9" w:rsidRPr="006B50A9" w:rsidRDefault="006B50A9" w:rsidP="006B50A9">
      <w:pPr>
        <w:pStyle w:val="HoofdtekstJohannesbrief"/>
        <w:rPr>
          <w:shd w:val="clear" w:color="auto" w:fill="FFFFFF"/>
          <w:lang w:val="nl-NL"/>
        </w:rPr>
      </w:pPr>
      <w:r w:rsidRPr="006B50A9">
        <w:rPr>
          <w:shd w:val="clear" w:color="auto" w:fill="FFFFFF"/>
          <w:lang w:val="nl-NL"/>
        </w:rPr>
        <w:t xml:space="preserve">Mocht je geïnteresseerd zijn, laat mij dat dan weten. </w:t>
      </w:r>
    </w:p>
    <w:p w14:paraId="6605DA29" w14:textId="77777777" w:rsidR="006B50A9" w:rsidRPr="006B50A9" w:rsidRDefault="006B50A9" w:rsidP="006B50A9">
      <w:pPr>
        <w:pStyle w:val="HoofdtekstJohannesbrief"/>
        <w:rPr>
          <w:shd w:val="clear" w:color="auto" w:fill="FFFFFF"/>
          <w:lang w:val="nl-NL"/>
        </w:rPr>
      </w:pPr>
    </w:p>
    <w:p w14:paraId="6BE44585" w14:textId="19F630E4" w:rsidR="00CB56E2" w:rsidRPr="0039395C" w:rsidRDefault="006B50A9" w:rsidP="006B50A9">
      <w:pPr>
        <w:pStyle w:val="HoofdtekstJohannesbrief"/>
        <w:rPr>
          <w:i/>
          <w:iCs/>
          <w:shd w:val="clear" w:color="auto" w:fill="FFFFFF"/>
          <w:lang w:val="nl-NL"/>
        </w:rPr>
      </w:pPr>
      <w:r w:rsidRPr="0039395C">
        <w:rPr>
          <w:shd w:val="clear" w:color="auto" w:fill="FFFFFF"/>
          <w:lang w:val="nl-NL"/>
        </w:rPr>
        <w:t xml:space="preserve">Desiree Berendsen </w:t>
      </w:r>
      <w:r w:rsidRPr="0039395C">
        <w:rPr>
          <w:i/>
          <w:iCs/>
          <w:shd w:val="clear" w:color="auto" w:fill="FFFFFF"/>
          <w:lang w:val="nl-NL"/>
        </w:rPr>
        <w:t>(</w:t>
      </w:r>
      <w:hyperlink r:id="rId33" w:history="1">
        <w:r w:rsidRPr="0039395C">
          <w:rPr>
            <w:rStyle w:val="Hyperlink"/>
            <w:i/>
            <w:iCs/>
            <w:shd w:val="clear" w:color="auto" w:fill="FFFFFF"/>
            <w:lang w:val="nl-NL"/>
          </w:rPr>
          <w:t>desiree.berendsen@online.nl</w:t>
        </w:r>
      </w:hyperlink>
      <w:r w:rsidRPr="0039395C">
        <w:rPr>
          <w:i/>
          <w:iCs/>
          <w:shd w:val="clear" w:color="auto" w:fill="FFFFFF"/>
          <w:lang w:val="nl-NL"/>
        </w:rPr>
        <w:t xml:space="preserve"> / 06-83335867)</w:t>
      </w:r>
    </w:p>
    <w:p w14:paraId="14BE5CB1" w14:textId="77777777" w:rsidR="00CB56E2" w:rsidRPr="0039395C" w:rsidRDefault="00CB56E2">
      <w:pPr>
        <w:rPr>
          <w:rFonts w:cstheme="minorHAnsi"/>
          <w:i/>
          <w:iCs/>
          <w:sz w:val="22"/>
          <w:szCs w:val="22"/>
          <w:shd w:val="clear" w:color="auto" w:fill="FFFFFF"/>
        </w:rPr>
      </w:pPr>
      <w:r>
        <w:rPr>
          <w:i/>
          <w:iCs/>
          <w:shd w:val="clear" w:color="auto" w:fill="FFFFFF"/>
        </w:rPr>
        <w:br w:type="page"/>
      </w:r>
    </w:p>
    <w:p w14:paraId="65F6BF2D"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lastRenderedPageBreak/>
        <w:t>DAGRITME KLOOSTER WESTERHÛS</w:t>
      </w:r>
    </w:p>
    <w:p w14:paraId="46110920"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7:30 - 7:45 uur </w:t>
      </w:r>
      <w:r w:rsidRPr="00CB56E2">
        <w:rPr>
          <w:i/>
          <w:iCs/>
          <w:shd w:val="clear" w:color="auto" w:fill="FFFFFF"/>
          <w:lang w:val="nl-NL"/>
        </w:rPr>
        <w:tab/>
      </w:r>
      <w:r w:rsidRPr="00CB56E2">
        <w:rPr>
          <w:i/>
          <w:iCs/>
          <w:shd w:val="clear" w:color="auto" w:fill="FFFFFF"/>
          <w:lang w:val="nl-NL"/>
        </w:rPr>
        <w:tab/>
        <w:t>Lichamelijk ontwaken</w:t>
      </w:r>
    </w:p>
    <w:p w14:paraId="1697DA0F"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7:45 - 8:15 uur </w:t>
      </w:r>
      <w:r w:rsidRPr="00CB56E2">
        <w:rPr>
          <w:i/>
          <w:iCs/>
          <w:shd w:val="clear" w:color="auto" w:fill="FFFFFF"/>
          <w:lang w:val="nl-NL"/>
        </w:rPr>
        <w:tab/>
      </w:r>
      <w:r w:rsidRPr="00CB56E2">
        <w:rPr>
          <w:i/>
          <w:iCs/>
          <w:shd w:val="clear" w:color="auto" w:fill="FFFFFF"/>
          <w:lang w:val="nl-NL"/>
        </w:rPr>
        <w:tab/>
        <w:t>Stiltemeditatie</w:t>
      </w:r>
    </w:p>
    <w:p w14:paraId="5A952539"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8:15 - 8:45 uur </w:t>
      </w:r>
      <w:r w:rsidRPr="00CB56E2">
        <w:rPr>
          <w:i/>
          <w:iCs/>
          <w:shd w:val="clear" w:color="auto" w:fill="FFFFFF"/>
          <w:lang w:val="nl-NL"/>
        </w:rPr>
        <w:tab/>
      </w:r>
      <w:r w:rsidRPr="00CB56E2">
        <w:rPr>
          <w:i/>
          <w:iCs/>
          <w:shd w:val="clear" w:color="auto" w:fill="FFFFFF"/>
          <w:lang w:val="nl-NL"/>
        </w:rPr>
        <w:tab/>
        <w:t>Ontbijt, individueel en in stilte</w:t>
      </w:r>
    </w:p>
    <w:p w14:paraId="26C1E941"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9:30 uur </w:t>
      </w:r>
      <w:r w:rsidRPr="00CB56E2">
        <w:rPr>
          <w:i/>
          <w:iCs/>
          <w:shd w:val="clear" w:color="auto" w:fill="FFFFFF"/>
          <w:lang w:val="nl-NL"/>
        </w:rPr>
        <w:tab/>
      </w:r>
      <w:r w:rsidRPr="00CB56E2">
        <w:rPr>
          <w:i/>
          <w:iCs/>
          <w:shd w:val="clear" w:color="auto" w:fill="FFFFFF"/>
          <w:lang w:val="nl-NL"/>
        </w:rPr>
        <w:tab/>
        <w:t>Ochtendviering</w:t>
      </w:r>
    </w:p>
    <w:p w14:paraId="781E2B84"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10:00 uur</w:t>
      </w:r>
      <w:r w:rsidRPr="00CB56E2">
        <w:rPr>
          <w:i/>
          <w:iCs/>
          <w:shd w:val="clear" w:color="auto" w:fill="FFFFFF"/>
          <w:lang w:val="nl-NL"/>
        </w:rPr>
        <w:tab/>
        <w:t xml:space="preserve"> </w:t>
      </w:r>
      <w:r w:rsidRPr="00CB56E2">
        <w:rPr>
          <w:i/>
          <w:iCs/>
          <w:shd w:val="clear" w:color="auto" w:fill="FFFFFF"/>
          <w:lang w:val="nl-NL"/>
        </w:rPr>
        <w:tab/>
        <w:t>Koffietijd en overleg</w:t>
      </w:r>
    </w:p>
    <w:p w14:paraId="38785D0A"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10:30 - 12:00 uur </w:t>
      </w:r>
      <w:r w:rsidRPr="00CB56E2">
        <w:rPr>
          <w:i/>
          <w:iCs/>
          <w:shd w:val="clear" w:color="auto" w:fill="FFFFFF"/>
          <w:lang w:val="nl-NL"/>
        </w:rPr>
        <w:tab/>
        <w:t>Kloosterwerk</w:t>
      </w:r>
    </w:p>
    <w:p w14:paraId="7C962CA9"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12:30 uur </w:t>
      </w:r>
      <w:r w:rsidRPr="00CB56E2">
        <w:rPr>
          <w:i/>
          <w:iCs/>
          <w:shd w:val="clear" w:color="auto" w:fill="FFFFFF"/>
          <w:lang w:val="nl-NL"/>
        </w:rPr>
        <w:tab/>
      </w:r>
      <w:r w:rsidRPr="00CB56E2">
        <w:rPr>
          <w:i/>
          <w:iCs/>
          <w:shd w:val="clear" w:color="auto" w:fill="FFFFFF"/>
          <w:lang w:val="nl-NL"/>
        </w:rPr>
        <w:tab/>
        <w:t>Lunch</w:t>
      </w:r>
    </w:p>
    <w:p w14:paraId="283C3C0B"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13:30 uur </w:t>
      </w:r>
      <w:r w:rsidRPr="00CB56E2">
        <w:rPr>
          <w:i/>
          <w:iCs/>
          <w:shd w:val="clear" w:color="auto" w:fill="FFFFFF"/>
          <w:lang w:val="nl-NL"/>
        </w:rPr>
        <w:tab/>
      </w:r>
      <w:r w:rsidRPr="00CB56E2">
        <w:rPr>
          <w:i/>
          <w:iCs/>
          <w:shd w:val="clear" w:color="auto" w:fill="FFFFFF"/>
          <w:lang w:val="nl-NL"/>
        </w:rPr>
        <w:tab/>
        <w:t>Rust - studie - eigen tijd</w:t>
      </w:r>
    </w:p>
    <w:p w14:paraId="29D83402"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15:00 uur </w:t>
      </w:r>
      <w:r w:rsidRPr="00CB56E2">
        <w:rPr>
          <w:i/>
          <w:iCs/>
          <w:shd w:val="clear" w:color="auto" w:fill="FFFFFF"/>
          <w:lang w:val="nl-NL"/>
        </w:rPr>
        <w:tab/>
      </w:r>
      <w:r w:rsidRPr="00CB56E2">
        <w:rPr>
          <w:i/>
          <w:iCs/>
          <w:shd w:val="clear" w:color="auto" w:fill="FFFFFF"/>
          <w:lang w:val="nl-NL"/>
        </w:rPr>
        <w:tab/>
        <w:t>Thee en koffie staan klaar</w:t>
      </w:r>
    </w:p>
    <w:p w14:paraId="66500B8A"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15:30 - 17:00 uur </w:t>
      </w:r>
      <w:r w:rsidRPr="00CB56E2">
        <w:rPr>
          <w:i/>
          <w:iCs/>
          <w:shd w:val="clear" w:color="auto" w:fill="FFFFFF"/>
          <w:lang w:val="nl-NL"/>
        </w:rPr>
        <w:tab/>
        <w:t>Eventueel werk of programma</w:t>
      </w:r>
    </w:p>
    <w:p w14:paraId="27D78CAB"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17:10 uur </w:t>
      </w:r>
      <w:r w:rsidRPr="00CB56E2">
        <w:rPr>
          <w:i/>
          <w:iCs/>
          <w:shd w:val="clear" w:color="auto" w:fill="FFFFFF"/>
          <w:lang w:val="nl-NL"/>
        </w:rPr>
        <w:tab/>
      </w:r>
      <w:r w:rsidRPr="00CB56E2">
        <w:rPr>
          <w:i/>
          <w:iCs/>
          <w:shd w:val="clear" w:color="auto" w:fill="FFFFFF"/>
          <w:lang w:val="nl-NL"/>
        </w:rPr>
        <w:tab/>
        <w:t>Middagviering</w:t>
      </w:r>
    </w:p>
    <w:p w14:paraId="133C464E"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17:30 uur </w:t>
      </w:r>
      <w:r w:rsidRPr="00CB56E2">
        <w:rPr>
          <w:i/>
          <w:iCs/>
          <w:shd w:val="clear" w:color="auto" w:fill="FFFFFF"/>
          <w:lang w:val="nl-NL"/>
        </w:rPr>
        <w:tab/>
      </w:r>
      <w:r w:rsidRPr="00CB56E2">
        <w:rPr>
          <w:i/>
          <w:iCs/>
          <w:shd w:val="clear" w:color="auto" w:fill="FFFFFF"/>
          <w:lang w:val="nl-NL"/>
        </w:rPr>
        <w:tab/>
      </w:r>
      <w:proofErr w:type="spellStart"/>
      <w:r w:rsidRPr="00CB56E2">
        <w:rPr>
          <w:i/>
          <w:iCs/>
          <w:shd w:val="clear" w:color="auto" w:fill="FFFFFF"/>
          <w:lang w:val="nl-NL"/>
        </w:rPr>
        <w:t>Mienskip</w:t>
      </w:r>
      <w:proofErr w:type="spellEnd"/>
      <w:r w:rsidRPr="00CB56E2">
        <w:rPr>
          <w:i/>
          <w:iCs/>
          <w:shd w:val="clear" w:color="auto" w:fill="FFFFFF"/>
          <w:lang w:val="nl-NL"/>
        </w:rPr>
        <w:t xml:space="preserve"> (ontmoeting)</w:t>
      </w:r>
    </w:p>
    <w:p w14:paraId="0A61CB12"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18:00 uur </w:t>
      </w:r>
      <w:r w:rsidRPr="00CB56E2">
        <w:rPr>
          <w:i/>
          <w:iCs/>
          <w:shd w:val="clear" w:color="auto" w:fill="FFFFFF"/>
          <w:lang w:val="nl-NL"/>
        </w:rPr>
        <w:tab/>
      </w:r>
      <w:r w:rsidRPr="00CB56E2">
        <w:rPr>
          <w:i/>
          <w:iCs/>
          <w:shd w:val="clear" w:color="auto" w:fill="FFFFFF"/>
          <w:lang w:val="nl-NL"/>
        </w:rPr>
        <w:tab/>
        <w:t>Avondmaaltijd</w:t>
      </w:r>
    </w:p>
    <w:p w14:paraId="64B835DF"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19:30 - 21:00 uur </w:t>
      </w:r>
      <w:r w:rsidRPr="00CB56E2">
        <w:rPr>
          <w:i/>
          <w:iCs/>
          <w:shd w:val="clear" w:color="auto" w:fill="FFFFFF"/>
          <w:lang w:val="nl-NL"/>
        </w:rPr>
        <w:tab/>
        <w:t>Thee en koffie staan klaar</w:t>
      </w:r>
    </w:p>
    <w:p w14:paraId="09F79F08"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Eventueel een avondprogramma</w:t>
      </w:r>
    </w:p>
    <w:p w14:paraId="7B9CA269"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 xml:space="preserve">21:45 uur </w:t>
      </w:r>
      <w:r w:rsidRPr="00CB56E2">
        <w:rPr>
          <w:i/>
          <w:iCs/>
          <w:shd w:val="clear" w:color="auto" w:fill="FFFFFF"/>
          <w:lang w:val="nl-NL"/>
        </w:rPr>
        <w:tab/>
      </w:r>
      <w:r w:rsidRPr="00CB56E2">
        <w:rPr>
          <w:i/>
          <w:iCs/>
          <w:shd w:val="clear" w:color="auto" w:fill="FFFFFF"/>
          <w:lang w:val="nl-NL"/>
        </w:rPr>
        <w:tab/>
        <w:t>Avondviering</w:t>
      </w:r>
    </w:p>
    <w:p w14:paraId="430F924D" w14:textId="77777777" w:rsidR="00CB56E2" w:rsidRPr="00CB56E2" w:rsidRDefault="00CB56E2" w:rsidP="00564CC6">
      <w:pPr>
        <w:pStyle w:val="HoofdtekstJohannesbrief"/>
        <w:ind w:left="1416"/>
        <w:rPr>
          <w:i/>
          <w:iCs/>
          <w:shd w:val="clear" w:color="auto" w:fill="FFFFFF"/>
          <w:lang w:val="nl-NL"/>
        </w:rPr>
      </w:pPr>
      <w:r w:rsidRPr="00CB56E2">
        <w:rPr>
          <w:i/>
          <w:iCs/>
          <w:shd w:val="clear" w:color="auto" w:fill="FFFFFF"/>
          <w:lang w:val="nl-NL"/>
        </w:rPr>
        <w:t>22:00 uur</w:t>
      </w:r>
      <w:r w:rsidRPr="00CB56E2">
        <w:rPr>
          <w:i/>
          <w:iCs/>
          <w:shd w:val="clear" w:color="auto" w:fill="FFFFFF"/>
          <w:lang w:val="nl-NL"/>
        </w:rPr>
        <w:tab/>
      </w:r>
      <w:r w:rsidRPr="00CB56E2">
        <w:rPr>
          <w:i/>
          <w:iCs/>
          <w:shd w:val="clear" w:color="auto" w:fill="FFFFFF"/>
          <w:lang w:val="nl-NL"/>
        </w:rPr>
        <w:tab/>
        <w:t>Nachtrust en stilte</w:t>
      </w:r>
    </w:p>
    <w:p w14:paraId="2351F379" w14:textId="77777777" w:rsidR="005E0D82" w:rsidRPr="00CB56E2" w:rsidRDefault="005E0D82" w:rsidP="006B50A9">
      <w:pPr>
        <w:pStyle w:val="HoofdtekstJohannesbrief"/>
        <w:rPr>
          <w:i/>
          <w:iCs/>
          <w:shd w:val="clear" w:color="auto" w:fill="FFFFFF"/>
          <w:lang w:val="nl-NL"/>
        </w:rPr>
      </w:pPr>
    </w:p>
    <w:p w14:paraId="14707EDE" w14:textId="0CA28772" w:rsidR="00966C75" w:rsidRPr="00C00CFC" w:rsidRDefault="00C00CFC" w:rsidP="00966C75">
      <w:pPr>
        <w:pStyle w:val="KOPTEKST1"/>
        <w:rPr>
          <w:shd w:val="clear" w:color="auto" w:fill="FFFFFF"/>
          <w:lang w:val="nl-NL"/>
        </w:rPr>
      </w:pPr>
      <w:r>
        <w:rPr>
          <w:b w:val="0"/>
          <w:bCs w:val="0"/>
        </w:rPr>
        <mc:AlternateContent>
          <mc:Choice Requires="wps">
            <w:drawing>
              <wp:anchor distT="0" distB="0" distL="114300" distR="114300" simplePos="0" relativeHeight="251705344" behindDoc="0" locked="0" layoutInCell="1" allowOverlap="1" wp14:anchorId="62BE0010" wp14:editId="593B69BE">
                <wp:simplePos x="0" y="0"/>
                <wp:positionH relativeFrom="column">
                  <wp:posOffset>4836</wp:posOffset>
                </wp:positionH>
                <wp:positionV relativeFrom="paragraph">
                  <wp:posOffset>343639</wp:posOffset>
                </wp:positionV>
                <wp:extent cx="6212205" cy="0"/>
                <wp:effectExtent l="0" t="12700" r="36195" b="25400"/>
                <wp:wrapNone/>
                <wp:docPr id="688613765" name="Rechte verbindingslijn 688613765"/>
                <wp:cNvGraphicFramePr/>
                <a:graphic xmlns:a="http://schemas.openxmlformats.org/drawingml/2006/main">
                  <a:graphicData uri="http://schemas.microsoft.com/office/word/2010/wordprocessingShape">
                    <wps:wsp>
                      <wps:cNvCnPr/>
                      <wps:spPr>
                        <a:xfrm>
                          <a:off x="0" y="0"/>
                          <a:ext cx="6212205" cy="0"/>
                        </a:xfrm>
                        <a:prstGeom prst="line">
                          <a:avLst/>
                        </a:prstGeom>
                        <a:ln w="381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049C5" id="Rechte verbindingslijn 68861376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7.05pt" to="489.55pt,2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" strokecolor="#a7a7a7" strokeweight="3pt">
                <v:stroke joinstyle="miter"/>
              </v:line>
            </w:pict>
          </mc:Fallback>
        </mc:AlternateContent>
      </w:r>
      <w:r w:rsidR="00966C75" w:rsidRPr="00C00CFC">
        <w:rPr>
          <w:shd w:val="clear" w:color="auto" w:fill="FFFFFF"/>
          <w:lang w:val="nl-NL"/>
        </w:rPr>
        <w:t>ACTIVITEITEN</w:t>
      </w:r>
    </w:p>
    <w:p w14:paraId="57591830" w14:textId="374A023D" w:rsidR="00C00CFC" w:rsidRPr="00645457" w:rsidRDefault="00C00CFC" w:rsidP="00C00CFC">
      <w:pPr>
        <w:pStyle w:val="ONDERTITELJohannesbrief"/>
        <w:rPr>
          <w:shd w:val="clear" w:color="auto" w:fill="FFFFFF"/>
          <w:lang w:val="nl-NL"/>
        </w:rPr>
      </w:pPr>
      <w:r w:rsidRPr="00645457">
        <w:rPr>
          <w:shd w:val="clear" w:color="auto" w:fill="FFFFFF"/>
          <w:lang w:val="nl-NL"/>
        </w:rPr>
        <w:t>VAN DE FILOSOFIE LEESGROEP</w:t>
      </w:r>
    </w:p>
    <w:p w14:paraId="31848BBF" w14:textId="302CA5B5" w:rsidR="00C00CFC" w:rsidRPr="00152EC8" w:rsidRDefault="00A672ED" w:rsidP="00C00CFC">
      <w:pPr>
        <w:pStyle w:val="HoofdtekstJohannesbrief"/>
        <w:rPr>
          <w:shd w:val="clear" w:color="auto" w:fill="FFFFFF"/>
          <w:lang w:val="nl-NL"/>
        </w:rPr>
      </w:pPr>
      <w:r>
        <w:rPr>
          <w:noProof/>
          <w:shd w:val="clear" w:color="auto" w:fill="FFFFFF"/>
        </w:rPr>
        <w:drawing>
          <wp:anchor distT="0" distB="0" distL="114300" distR="114300" simplePos="0" relativeHeight="251711488" behindDoc="0" locked="0" layoutInCell="1" allowOverlap="1" wp14:anchorId="5DD727BB" wp14:editId="4C0D546D">
            <wp:simplePos x="0" y="0"/>
            <wp:positionH relativeFrom="column">
              <wp:posOffset>3263265</wp:posOffset>
            </wp:positionH>
            <wp:positionV relativeFrom="paragraph">
              <wp:posOffset>66675</wp:posOffset>
            </wp:positionV>
            <wp:extent cx="1398905" cy="1938020"/>
            <wp:effectExtent l="0" t="0" r="0" b="5080"/>
            <wp:wrapSquare wrapText="bothSides"/>
            <wp:docPr id="31454902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49025" name="Afbeelding 3145490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8905" cy="1938020"/>
                    </a:xfrm>
                    <a:prstGeom prst="rect">
                      <a:avLst/>
                    </a:prstGeom>
                  </pic:spPr>
                </pic:pic>
              </a:graphicData>
            </a:graphic>
            <wp14:sizeRelH relativeFrom="page">
              <wp14:pctWidth>0</wp14:pctWidth>
            </wp14:sizeRelH>
            <wp14:sizeRelV relativeFrom="page">
              <wp14:pctHeight>0</wp14:pctHeight>
            </wp14:sizeRelV>
          </wp:anchor>
        </w:drawing>
      </w:r>
      <w:r>
        <w:rPr>
          <w:noProof/>
          <w:shd w:val="clear" w:color="auto" w:fill="FFFFFF"/>
        </w:rPr>
        <w:drawing>
          <wp:anchor distT="0" distB="0" distL="114300" distR="114300" simplePos="0" relativeHeight="251712512" behindDoc="0" locked="0" layoutInCell="1" allowOverlap="1" wp14:anchorId="08CA11A1" wp14:editId="1C58C1E5">
            <wp:simplePos x="0" y="0"/>
            <wp:positionH relativeFrom="column">
              <wp:posOffset>4818914</wp:posOffset>
            </wp:positionH>
            <wp:positionV relativeFrom="paragraph">
              <wp:posOffset>67043</wp:posOffset>
            </wp:positionV>
            <wp:extent cx="1194435" cy="1901825"/>
            <wp:effectExtent l="12700" t="12700" r="12065" b="15875"/>
            <wp:wrapSquare wrapText="bothSides"/>
            <wp:docPr id="23373204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32046" name="Afbeelding 2337320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4435" cy="1901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00CFC" w:rsidRPr="00152EC8">
        <w:rPr>
          <w:shd w:val="clear" w:color="auto" w:fill="FFFFFF"/>
          <w:lang w:val="nl-NL"/>
        </w:rPr>
        <w:t>De filosofie leesgroep besprak ‘Dit is niet het einde’ - een goed leven in de 21</w:t>
      </w:r>
      <w:r w:rsidR="00C00CFC" w:rsidRPr="00152EC8">
        <w:rPr>
          <w:shd w:val="clear" w:color="auto" w:fill="FFFFFF"/>
          <w:vertAlign w:val="superscript"/>
          <w:lang w:val="nl-NL"/>
        </w:rPr>
        <w:t>e</w:t>
      </w:r>
      <w:r w:rsidR="00C00CFC" w:rsidRPr="00152EC8">
        <w:rPr>
          <w:shd w:val="clear" w:color="auto" w:fill="FFFFFF"/>
          <w:lang w:val="nl-NL"/>
        </w:rPr>
        <w:t xml:space="preserve"> eeuw. </w:t>
      </w:r>
    </w:p>
    <w:p w14:paraId="44F1F0F5" w14:textId="44FF2DC9" w:rsidR="00C00CFC" w:rsidRPr="0039395C" w:rsidRDefault="00C00CFC" w:rsidP="00C00CFC">
      <w:pPr>
        <w:pStyle w:val="HoofdtekstJohannesbrief"/>
        <w:rPr>
          <w:shd w:val="clear" w:color="auto" w:fill="FFFFFF"/>
          <w:lang w:val="nl-NL"/>
        </w:rPr>
      </w:pPr>
      <w:r w:rsidRPr="00A672ED">
        <w:rPr>
          <w:shd w:val="clear" w:color="auto" w:fill="FFFFFF"/>
          <w:lang w:val="nl-NL"/>
        </w:rPr>
        <w:t xml:space="preserve">De volgende keer, 3 april, wordt eenmalig gewijd aan het boek ‘De actualiteit van het archaïsche’ van </w:t>
      </w:r>
      <w:proofErr w:type="spellStart"/>
      <w:r w:rsidRPr="00A672ED">
        <w:rPr>
          <w:shd w:val="clear" w:color="auto" w:fill="FFFFFF"/>
          <w:lang w:val="nl-NL"/>
        </w:rPr>
        <w:t>Gabriël</w:t>
      </w:r>
      <w:proofErr w:type="spellEnd"/>
      <w:r w:rsidRPr="00A672ED">
        <w:rPr>
          <w:shd w:val="clear" w:color="auto" w:fill="FFFFFF"/>
          <w:lang w:val="nl-NL"/>
        </w:rPr>
        <w:t xml:space="preserve"> van den Brink. </w:t>
      </w:r>
      <w:r w:rsidRPr="0039395C">
        <w:rPr>
          <w:shd w:val="clear" w:color="auto" w:fill="FFFFFF"/>
          <w:lang w:val="nl-NL"/>
        </w:rPr>
        <w:t>Voor studiemateriaal wordt gezorgd. Het boek behoeft niet te worden aangeschaft.</w:t>
      </w:r>
    </w:p>
    <w:p w14:paraId="10B5C74A" w14:textId="2B3BF042" w:rsidR="00C00CFC" w:rsidRPr="0039395C" w:rsidRDefault="00C00CFC" w:rsidP="00C00CFC">
      <w:pPr>
        <w:pStyle w:val="HoofdtekstJohannesbrief"/>
        <w:rPr>
          <w:shd w:val="clear" w:color="auto" w:fill="FFFFFF"/>
          <w:lang w:val="nl-NL"/>
        </w:rPr>
      </w:pPr>
      <w:r w:rsidRPr="00A672ED">
        <w:rPr>
          <w:shd w:val="clear" w:color="auto" w:fill="FFFFFF"/>
          <w:lang w:val="nl-NL"/>
        </w:rPr>
        <w:t xml:space="preserve">Daarna gaan we op 15 mei verder met ‘In alles tot het uiterste’ - leven en denken van Simone Weil. </w:t>
      </w:r>
      <w:r w:rsidRPr="0039395C">
        <w:rPr>
          <w:shd w:val="clear" w:color="auto" w:fill="FFFFFF"/>
          <w:lang w:val="nl-NL"/>
        </w:rPr>
        <w:t xml:space="preserve">Het is geschreven door Frits de Lange. Heb je zin om mee te filosoferen of wil je meer informatie? </w:t>
      </w:r>
    </w:p>
    <w:p w14:paraId="28AB2505" w14:textId="3256CC34" w:rsidR="00C00CFC" w:rsidRPr="0039395C" w:rsidRDefault="00C00CFC" w:rsidP="00C00CFC">
      <w:pPr>
        <w:pStyle w:val="HoofdtekstJohannesbrief"/>
        <w:rPr>
          <w:shd w:val="clear" w:color="auto" w:fill="FFFFFF"/>
          <w:lang w:val="nl-NL"/>
        </w:rPr>
      </w:pPr>
    </w:p>
    <w:p w14:paraId="48B80110" w14:textId="3F49F862" w:rsidR="00C00CFC" w:rsidRPr="0039395C" w:rsidRDefault="00C00CFC" w:rsidP="00C00CFC">
      <w:pPr>
        <w:pStyle w:val="HoofdtekstJohannesbrief"/>
        <w:rPr>
          <w:shd w:val="clear" w:color="auto" w:fill="FFFFFF"/>
          <w:lang w:val="nl-NL"/>
        </w:rPr>
      </w:pPr>
      <w:r w:rsidRPr="0039395C">
        <w:rPr>
          <w:shd w:val="clear" w:color="auto" w:fill="FFFFFF"/>
          <w:lang w:val="nl-NL"/>
        </w:rPr>
        <w:t xml:space="preserve">Meld je bij coördinator Dineke, </w:t>
      </w:r>
      <w:hyperlink r:id="rId36" w:history="1">
        <w:r w:rsidRPr="00C00CFC">
          <w:rPr>
            <w:rStyle w:val="Hyperlink"/>
            <w:shd w:val="clear" w:color="auto" w:fill="FFFFFF"/>
            <w:lang w:val="nl-NL"/>
          </w:rPr>
          <w:t>d.spee@hetnet.nl</w:t>
        </w:r>
      </w:hyperlink>
      <w:r w:rsidRPr="0039395C">
        <w:rPr>
          <w:shd w:val="clear" w:color="auto" w:fill="FFFFFF"/>
          <w:lang w:val="nl-NL"/>
        </w:rPr>
        <w:t xml:space="preserve"> </w:t>
      </w:r>
    </w:p>
    <w:p w14:paraId="2E94E87B" w14:textId="0429F22A" w:rsidR="00FB1899" w:rsidRPr="0039395C" w:rsidRDefault="00FB1899" w:rsidP="00FB1899">
      <w:pPr>
        <w:pStyle w:val="HoofdtekstJohannesbrief"/>
        <w:rPr>
          <w:shd w:val="clear" w:color="auto" w:fill="FFFFFF"/>
          <w:lang w:val="nl-NL"/>
        </w:rPr>
      </w:pPr>
    </w:p>
    <w:p w14:paraId="74D66388" w14:textId="3CF91CB6" w:rsidR="00FB1899" w:rsidRPr="0039395C" w:rsidRDefault="00FB1899" w:rsidP="00FB1899">
      <w:pPr>
        <w:pStyle w:val="ONDERTITELJohannesbrief"/>
        <w:rPr>
          <w:shd w:val="clear" w:color="auto" w:fill="FFFFFF"/>
          <w:lang w:val="nl-NL"/>
        </w:rPr>
      </w:pPr>
      <w:r w:rsidRPr="0039395C">
        <w:rPr>
          <w:shd w:val="clear" w:color="auto" w:fill="FFFFFF"/>
          <w:lang w:val="nl-NL"/>
        </w:rPr>
        <w:t>JOHANNES LEEST ROMANS</w:t>
      </w:r>
    </w:p>
    <w:p w14:paraId="5D4A642E" w14:textId="7A79D2B2" w:rsidR="00FB1899" w:rsidRPr="00FB1899" w:rsidRDefault="00FB1899" w:rsidP="00FB1899">
      <w:pPr>
        <w:pStyle w:val="HoofdtekstJohannesbrief"/>
        <w:rPr>
          <w:shd w:val="clear" w:color="auto" w:fill="FFFFFF"/>
          <w:lang w:val="nl-NL"/>
        </w:rPr>
      </w:pPr>
      <w:r w:rsidRPr="00FB1899">
        <w:rPr>
          <w:shd w:val="clear" w:color="auto" w:fill="FFFFFF"/>
          <w:lang w:val="nl-NL"/>
        </w:rPr>
        <w:t xml:space="preserve">De </w:t>
      </w:r>
      <w:r w:rsidRPr="00FB1899">
        <w:rPr>
          <w:b/>
          <w:bCs/>
          <w:shd w:val="clear" w:color="auto" w:fill="FFFFFF"/>
          <w:lang w:val="nl-NL"/>
        </w:rPr>
        <w:t>leesgroep Johannes leest romans</w:t>
      </w:r>
      <w:r w:rsidRPr="00FB1899">
        <w:rPr>
          <w:shd w:val="clear" w:color="auto" w:fill="FFFFFF"/>
          <w:lang w:val="nl-NL"/>
        </w:rPr>
        <w:t xml:space="preserve"> komt op </w:t>
      </w:r>
      <w:r w:rsidRPr="00FB1899">
        <w:rPr>
          <w:b/>
          <w:bCs/>
          <w:shd w:val="clear" w:color="auto" w:fill="FFFFFF"/>
          <w:lang w:val="nl-NL"/>
        </w:rPr>
        <w:t>donderdag 8 mei</w:t>
      </w:r>
      <w:r w:rsidRPr="00FB1899">
        <w:rPr>
          <w:shd w:val="clear" w:color="auto" w:fill="FFFFFF"/>
          <w:lang w:val="nl-NL"/>
        </w:rPr>
        <w:t xml:space="preserve"> bij elkaar. We praten dan over Benedict Wells: Einde v d eenzaamheid. </w:t>
      </w:r>
    </w:p>
    <w:p w14:paraId="3A76AB92" w14:textId="77777777" w:rsidR="00C00CFC" w:rsidRDefault="00C00CFC" w:rsidP="006B50A9">
      <w:pPr>
        <w:pStyle w:val="HoofdtekstJohannesbrief"/>
        <w:rPr>
          <w:shd w:val="clear" w:color="auto" w:fill="FFFFFF"/>
          <w:lang w:val="nl-NL"/>
        </w:rPr>
      </w:pPr>
    </w:p>
    <w:p w14:paraId="36CF0EA4" w14:textId="77777777" w:rsidR="00C00CFC" w:rsidRPr="006B50A9" w:rsidRDefault="00C00CFC" w:rsidP="006B50A9">
      <w:pPr>
        <w:pStyle w:val="HoofdtekstJohannesbrief"/>
        <w:rPr>
          <w:shd w:val="clear" w:color="auto" w:fill="FFFFFF"/>
          <w:lang w:val="nl-NL"/>
        </w:rPr>
      </w:pPr>
    </w:p>
    <w:p w14:paraId="79EF1AA8" w14:textId="66DFAD6D" w:rsidR="002B77C0" w:rsidRPr="0039395C" w:rsidRDefault="002B77C0" w:rsidP="00F3489D">
      <w:pPr>
        <w:pStyle w:val="ONDERTITELJohannesbrief"/>
        <w:rPr>
          <w:shd w:val="clear" w:color="auto" w:fill="FFFFFF"/>
          <w:lang w:val="nl-NL"/>
        </w:rPr>
        <w:sectPr w:rsidR="002B77C0" w:rsidRPr="0039395C" w:rsidSect="009D2C30">
          <w:type w:val="continuous"/>
          <w:pgSz w:w="11901" w:h="16817"/>
          <w:pgMar w:top="1400" w:right="1202" w:bottom="1400" w:left="1202" w:header="709" w:footer="709" w:gutter="0"/>
          <w:cols w:space="709"/>
          <w:docGrid w:linePitch="360"/>
        </w:sectPr>
      </w:pPr>
    </w:p>
    <w:p w14:paraId="053C93F3" w14:textId="6411507F" w:rsidR="00687E9B" w:rsidRPr="0039395C" w:rsidRDefault="0097037C" w:rsidP="00473D2A">
      <w:pPr>
        <w:pStyle w:val="HoofdtekstJohannesbrief"/>
        <w:rPr>
          <w:shd w:val="clear" w:color="auto" w:fill="FFFFFF"/>
          <w:lang w:val="nl-NL"/>
        </w:rPr>
        <w:sectPr w:rsidR="00687E9B" w:rsidRPr="0039395C" w:rsidSect="002B77C0">
          <w:type w:val="continuous"/>
          <w:pgSz w:w="11901" w:h="16817"/>
          <w:pgMar w:top="1400" w:right="1202" w:bottom="1400" w:left="1202" w:header="709" w:footer="709" w:gutter="0"/>
          <w:cols w:space="709"/>
          <w:docGrid w:linePitch="360"/>
        </w:sectPr>
      </w:pPr>
      <w:r>
        <w:rPr>
          <w:noProof/>
        </w:rPr>
        <mc:AlternateContent>
          <mc:Choice Requires="wps">
            <w:drawing>
              <wp:anchor distT="0" distB="0" distL="114300" distR="114300" simplePos="0" relativeHeight="251684864" behindDoc="0" locked="0" layoutInCell="1" allowOverlap="1" wp14:anchorId="27BF1D0D" wp14:editId="363DECE7">
                <wp:simplePos x="0" y="0"/>
                <wp:positionH relativeFrom="column">
                  <wp:posOffset>-2540</wp:posOffset>
                </wp:positionH>
                <wp:positionV relativeFrom="paragraph">
                  <wp:posOffset>131138</wp:posOffset>
                </wp:positionV>
                <wp:extent cx="6391910" cy="0"/>
                <wp:effectExtent l="0" t="0" r="8890" b="12700"/>
                <wp:wrapNone/>
                <wp:docPr id="20" name="Rechte verbindingslijn 20"/>
                <wp:cNvGraphicFramePr/>
                <a:graphic xmlns:a="http://schemas.openxmlformats.org/drawingml/2006/main">
                  <a:graphicData uri="http://schemas.microsoft.com/office/word/2010/wordprocessingShape">
                    <wps:wsp>
                      <wps:cNvCnPr/>
                      <wps:spPr>
                        <a:xfrm>
                          <a:off x="0" y="0"/>
                          <a:ext cx="6391910" cy="0"/>
                        </a:xfrm>
                        <a:prstGeom prst="line">
                          <a:avLst/>
                        </a:prstGeom>
                        <a:ln w="127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1B344" id="Rechte verbindingslijn 2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pt,10.35pt" to="503.1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" strokecolor="#a7a7a7" strokeweight="1pt">
                <v:stroke joinstyle="miter"/>
              </v:line>
            </w:pict>
          </mc:Fallback>
        </mc:AlternateContent>
      </w:r>
    </w:p>
    <w:p w14:paraId="47CD58A4" w14:textId="2A323B15" w:rsidR="00687E9B" w:rsidRPr="0039395C" w:rsidRDefault="00687E9B" w:rsidP="00687E9B">
      <w:pPr>
        <w:pStyle w:val="ONDERTITELJohannesbrief"/>
        <w:rPr>
          <w:shd w:val="clear" w:color="auto" w:fill="FFFFFF"/>
          <w:lang w:val="nl-NL"/>
        </w:rPr>
      </w:pPr>
      <w:r w:rsidRPr="0039395C">
        <w:rPr>
          <w:shd w:val="clear" w:color="auto" w:fill="FFFFFF"/>
          <w:lang w:val="nl-NL"/>
        </w:rPr>
        <w:t xml:space="preserve">MUTATIES </w:t>
      </w:r>
    </w:p>
    <w:p w14:paraId="14925B8D" w14:textId="77777777" w:rsidR="00352A1B" w:rsidRPr="00B3612C" w:rsidRDefault="00352A1B" w:rsidP="00352A1B">
      <w:pPr>
        <w:rPr>
          <w:rFonts w:cstheme="minorHAnsi"/>
        </w:rPr>
      </w:pPr>
      <w:r w:rsidRPr="00B3612C">
        <w:rPr>
          <w:rFonts w:cstheme="minorHAnsi"/>
        </w:rPr>
        <w:t xml:space="preserve">Er waren deze maand geen </w:t>
      </w:r>
      <w:r>
        <w:rPr>
          <w:rFonts w:cstheme="minorHAnsi"/>
        </w:rPr>
        <w:t>m</w:t>
      </w:r>
      <w:r w:rsidRPr="00B3612C">
        <w:rPr>
          <w:rFonts w:cstheme="minorHAnsi"/>
        </w:rPr>
        <w:t>utaties.</w:t>
      </w:r>
    </w:p>
    <w:p w14:paraId="4DCEEEB6" w14:textId="77777777" w:rsidR="00352A1B" w:rsidRPr="00B3612C" w:rsidRDefault="00352A1B" w:rsidP="00352A1B">
      <w:pPr>
        <w:rPr>
          <w:rFonts w:cstheme="minorHAnsi"/>
        </w:rPr>
      </w:pPr>
      <w:r w:rsidRPr="00B3612C">
        <w:rPr>
          <w:rFonts w:cstheme="minorHAnsi"/>
          <w:shd w:val="clear" w:color="auto" w:fill="FFFFFF"/>
        </w:rPr>
        <w:t>Meer informatie is te verkrijgen via</w:t>
      </w:r>
      <w:r>
        <w:rPr>
          <w:rFonts w:cstheme="minorHAnsi"/>
          <w:shd w:val="clear" w:color="auto" w:fill="FFFFFF"/>
        </w:rPr>
        <w:t xml:space="preserve"> </w:t>
      </w:r>
      <w:hyperlink r:id="rId37" w:history="1">
        <w:r w:rsidRPr="00B3612C">
          <w:rPr>
            <w:rStyle w:val="Hyperlink"/>
            <w:rFonts w:cstheme="minorHAnsi"/>
            <w:shd w:val="clear" w:color="auto" w:fill="FFFFFF"/>
          </w:rPr>
          <w:t>jan.r.nienhuis@gmail.com</w:t>
        </w:r>
      </w:hyperlink>
      <w:r>
        <w:rPr>
          <w:rFonts w:cstheme="minorHAnsi"/>
        </w:rPr>
        <w:t xml:space="preserve"> </w:t>
      </w:r>
      <w:r w:rsidRPr="00B3612C">
        <w:rPr>
          <w:rFonts w:cstheme="minorHAnsi"/>
          <w:shd w:val="clear" w:color="auto" w:fill="FFFFFF"/>
        </w:rPr>
        <w:t>en</w:t>
      </w:r>
      <w:r>
        <w:rPr>
          <w:rFonts w:cstheme="minorHAnsi"/>
          <w:shd w:val="clear" w:color="auto" w:fill="FFFFFF"/>
        </w:rPr>
        <w:t xml:space="preserve"> </w:t>
      </w:r>
      <w:hyperlink r:id="rId38" w:history="1">
        <w:r w:rsidRPr="00B3612C">
          <w:rPr>
            <w:rStyle w:val="Hyperlink"/>
            <w:rFonts w:cstheme="minorHAnsi"/>
          </w:rPr>
          <w:t>j.j.waal1964@gmail.com</w:t>
        </w:r>
      </w:hyperlink>
    </w:p>
    <w:p w14:paraId="26099711" w14:textId="77777777" w:rsidR="00352A1B" w:rsidRDefault="00352A1B" w:rsidP="002B77C0">
      <w:pPr>
        <w:pStyle w:val="HoofdtekstJohannesbrief"/>
        <w:rPr>
          <w:color w:val="000000"/>
          <w:shd w:val="clear" w:color="auto" w:fill="FFFFFF"/>
          <w:lang w:val="nl-NL"/>
        </w:rPr>
        <w:sectPr w:rsidR="00352A1B" w:rsidSect="00352A1B">
          <w:type w:val="continuous"/>
          <w:pgSz w:w="11901" w:h="16817"/>
          <w:pgMar w:top="1400" w:right="1202" w:bottom="1400" w:left="1202" w:header="709" w:footer="709" w:gutter="0"/>
          <w:cols w:space="709"/>
          <w:docGrid w:linePitch="360"/>
        </w:sectPr>
      </w:pPr>
    </w:p>
    <w:p w14:paraId="2BCE5935" w14:textId="77777777" w:rsidR="002B77C0" w:rsidRDefault="002B77C0" w:rsidP="002B77C0">
      <w:pPr>
        <w:pStyle w:val="HoofdtekstJohannesbrief"/>
        <w:rPr>
          <w:color w:val="000000"/>
          <w:shd w:val="clear" w:color="auto" w:fill="FFFFFF"/>
          <w:lang w:val="nl-NL"/>
        </w:rPr>
      </w:pPr>
    </w:p>
    <w:p w14:paraId="2C88D718" w14:textId="18B079A1" w:rsidR="006052FE" w:rsidRDefault="006052FE">
      <w:pPr>
        <w:rPr>
          <w:rFonts w:cstheme="minorHAnsi"/>
          <w:color w:val="000000"/>
          <w:sz w:val="22"/>
          <w:szCs w:val="22"/>
          <w:shd w:val="clear" w:color="auto" w:fill="FFFFFF"/>
        </w:rPr>
      </w:pPr>
      <w:r>
        <w:rPr>
          <w:color w:val="000000"/>
          <w:shd w:val="clear" w:color="auto" w:fill="FFFFFF"/>
        </w:rPr>
        <w:br w:type="page"/>
      </w:r>
    </w:p>
    <w:tbl>
      <w:tblPr>
        <w:tblStyle w:val="Tabelraster"/>
        <w:tblW w:w="0" w:type="auto"/>
        <w:tblLook w:val="04A0" w:firstRow="1" w:lastRow="0" w:firstColumn="1" w:lastColumn="0" w:noHBand="0" w:noVBand="1"/>
      </w:tblPr>
      <w:tblGrid>
        <w:gridCol w:w="9209"/>
      </w:tblGrid>
      <w:tr w:rsidR="00D63224" w14:paraId="5E785E08" w14:textId="77777777" w:rsidTr="00297E2A">
        <w:tc>
          <w:tcPr>
            <w:tcW w:w="9209" w:type="dxa"/>
          </w:tcPr>
          <w:p w14:paraId="68C90FD7" w14:textId="77777777" w:rsidR="00297E2A" w:rsidRDefault="00297E2A" w:rsidP="00297E2A">
            <w:pPr>
              <w:pStyle w:val="HoofdtekstJohannesbrief"/>
              <w:rPr>
                <w:lang w:val="nl-NL"/>
              </w:rPr>
            </w:pPr>
          </w:p>
          <w:p w14:paraId="5A661C71" w14:textId="47462367" w:rsidR="00297E2A" w:rsidRPr="00D63224" w:rsidRDefault="00297E2A" w:rsidP="00297E2A">
            <w:pPr>
              <w:pStyle w:val="HoofdtekstJohannesbrief"/>
              <w:ind w:left="2124"/>
              <w:rPr>
                <w:lang w:val="nl-NL"/>
              </w:rPr>
            </w:pPr>
            <w:r w:rsidRPr="00D63224">
              <w:rPr>
                <w:lang w:val="nl-NL"/>
              </w:rPr>
              <w:t>Huis om stil te zijn</w:t>
            </w:r>
            <w:r w:rsidRPr="00D63224">
              <w:rPr>
                <w:lang w:val="nl-NL"/>
              </w:rPr>
              <w:br/>
            </w:r>
          </w:p>
          <w:p w14:paraId="1A5E11F7" w14:textId="77777777" w:rsidR="00297E2A" w:rsidRPr="0039395C" w:rsidRDefault="00297E2A" w:rsidP="00297E2A">
            <w:pPr>
              <w:pStyle w:val="HoofdtekstJohannesbrief"/>
              <w:ind w:left="2124"/>
              <w:rPr>
                <w:lang w:val="nl-NL"/>
              </w:rPr>
            </w:pPr>
            <w:r w:rsidRPr="0039395C">
              <w:rPr>
                <w:lang w:val="nl-NL"/>
              </w:rPr>
              <w:t>Uit straten ronkend en rumoerig</w:t>
            </w:r>
            <w:r w:rsidRPr="0039395C">
              <w:rPr>
                <w:lang w:val="nl-NL"/>
              </w:rPr>
              <w:br/>
              <w:t>heb ik een weg, een plek gezocht;</w:t>
            </w:r>
            <w:r w:rsidRPr="0039395C">
              <w:rPr>
                <w:lang w:val="nl-NL"/>
              </w:rPr>
              <w:br/>
              <w:t>ik vond, het hart beklemd en roerig,</w:t>
            </w:r>
            <w:r w:rsidRPr="0039395C">
              <w:rPr>
                <w:lang w:val="nl-NL"/>
              </w:rPr>
              <w:br/>
              <w:t>een huis gebouwd uit ademtocht.</w:t>
            </w:r>
          </w:p>
          <w:p w14:paraId="25E3EE53" w14:textId="77777777" w:rsidR="00297E2A" w:rsidRPr="0039395C" w:rsidRDefault="00297E2A" w:rsidP="00297E2A">
            <w:pPr>
              <w:pStyle w:val="HoofdtekstJohannesbrief"/>
              <w:ind w:left="2124"/>
              <w:rPr>
                <w:lang w:val="nl-NL"/>
              </w:rPr>
            </w:pPr>
          </w:p>
          <w:p w14:paraId="343AA578" w14:textId="77777777" w:rsidR="00297E2A" w:rsidRPr="0039395C" w:rsidRDefault="00297E2A" w:rsidP="00297E2A">
            <w:pPr>
              <w:pStyle w:val="HoofdtekstJohannesbrief"/>
              <w:ind w:left="2124"/>
              <w:rPr>
                <w:lang w:val="nl-NL"/>
              </w:rPr>
            </w:pPr>
            <w:r w:rsidRPr="0039395C">
              <w:rPr>
                <w:lang w:val="nl-NL"/>
              </w:rPr>
              <w:t>Uit woordenvloed ben ik gekomen,</w:t>
            </w:r>
            <w:r w:rsidRPr="0039395C">
              <w:rPr>
                <w:lang w:val="nl-NL"/>
              </w:rPr>
              <w:br/>
              <w:t>genaderd tot de bron van rust;</w:t>
            </w:r>
            <w:r w:rsidRPr="0039395C">
              <w:rPr>
                <w:lang w:val="nl-NL"/>
              </w:rPr>
              <w:br/>
              <w:t>niet om er zomaar weg te dromen</w:t>
            </w:r>
            <w:r w:rsidRPr="0039395C">
              <w:rPr>
                <w:lang w:val="nl-NL"/>
              </w:rPr>
              <w:br/>
              <w:t xml:space="preserve">maar stil te zijn naar </w:t>
            </w:r>
            <w:proofErr w:type="spellStart"/>
            <w:r w:rsidRPr="0039395C">
              <w:rPr>
                <w:lang w:val="nl-NL"/>
              </w:rPr>
              <w:t>hartelust</w:t>
            </w:r>
            <w:proofErr w:type="spellEnd"/>
            <w:r w:rsidRPr="0039395C">
              <w:rPr>
                <w:lang w:val="nl-NL"/>
              </w:rPr>
              <w:t>.</w:t>
            </w:r>
          </w:p>
          <w:p w14:paraId="48EAB2BA" w14:textId="77777777" w:rsidR="00297E2A" w:rsidRPr="0039395C" w:rsidRDefault="00297E2A" w:rsidP="00297E2A">
            <w:pPr>
              <w:pStyle w:val="HoofdtekstJohannesbrief"/>
              <w:ind w:left="2124"/>
              <w:rPr>
                <w:lang w:val="nl-NL"/>
              </w:rPr>
            </w:pPr>
          </w:p>
          <w:p w14:paraId="6ED76402" w14:textId="77777777" w:rsidR="00297E2A" w:rsidRPr="0039395C" w:rsidRDefault="00297E2A" w:rsidP="00297E2A">
            <w:pPr>
              <w:pStyle w:val="HoofdtekstJohannesbrief"/>
              <w:ind w:left="2124"/>
              <w:rPr>
                <w:lang w:val="nl-NL"/>
              </w:rPr>
            </w:pPr>
            <w:r w:rsidRPr="0039395C">
              <w:rPr>
                <w:lang w:val="nl-NL"/>
              </w:rPr>
              <w:t>Hier klinkt de taal niet angstaanjagend</w:t>
            </w:r>
            <w:r w:rsidRPr="0039395C">
              <w:rPr>
                <w:lang w:val="nl-NL"/>
              </w:rPr>
              <w:br/>
              <w:t>en daal ik tot mijn wezen in,</w:t>
            </w:r>
            <w:r w:rsidRPr="0039395C">
              <w:rPr>
                <w:lang w:val="nl-NL"/>
              </w:rPr>
              <w:br/>
              <w:t>in stilte die bevrijdt, ontwapent:</w:t>
            </w:r>
            <w:r w:rsidRPr="0039395C">
              <w:rPr>
                <w:lang w:val="nl-NL"/>
              </w:rPr>
              <w:br/>
              <w:t>een stem die spreekt van dieper zin.</w:t>
            </w:r>
          </w:p>
          <w:p w14:paraId="582483C8" w14:textId="77777777" w:rsidR="00297E2A" w:rsidRPr="0039395C" w:rsidRDefault="00297E2A" w:rsidP="00297E2A">
            <w:pPr>
              <w:pStyle w:val="HoofdtekstJohannesbrief"/>
              <w:ind w:left="2124"/>
              <w:rPr>
                <w:lang w:val="nl-NL"/>
              </w:rPr>
            </w:pPr>
          </w:p>
          <w:p w14:paraId="0BE06E72" w14:textId="77777777" w:rsidR="00297E2A" w:rsidRPr="0039395C" w:rsidRDefault="00297E2A" w:rsidP="00297E2A">
            <w:pPr>
              <w:pStyle w:val="HoofdtekstJohannesbrief"/>
              <w:ind w:left="2124"/>
              <w:rPr>
                <w:lang w:val="nl-NL"/>
              </w:rPr>
            </w:pPr>
            <w:r w:rsidRPr="0039395C">
              <w:rPr>
                <w:lang w:val="nl-NL"/>
              </w:rPr>
              <w:t>Het veilig masker mag doormidden,</w:t>
            </w:r>
            <w:r w:rsidRPr="0039395C">
              <w:rPr>
                <w:lang w:val="nl-NL"/>
              </w:rPr>
              <w:br/>
              <w:t>ik toon mezelf een waar gezicht;</w:t>
            </w:r>
            <w:r w:rsidRPr="0039395C">
              <w:rPr>
                <w:lang w:val="nl-NL"/>
              </w:rPr>
              <w:br/>
              <w:t>terwijl – geopend – handen bidden:</w:t>
            </w:r>
            <w:r w:rsidRPr="0039395C">
              <w:rPr>
                <w:lang w:val="nl-NL"/>
              </w:rPr>
              <w:br/>
              <w:t>ontvangend, weerloos, vederlicht.</w:t>
            </w:r>
          </w:p>
          <w:p w14:paraId="3BF9B646" w14:textId="77777777" w:rsidR="00297E2A" w:rsidRPr="0039395C" w:rsidRDefault="00297E2A" w:rsidP="00297E2A">
            <w:pPr>
              <w:pStyle w:val="HoofdtekstJohannesbrief"/>
              <w:ind w:left="2124"/>
              <w:rPr>
                <w:lang w:val="nl-NL"/>
              </w:rPr>
            </w:pPr>
          </w:p>
          <w:p w14:paraId="75D2715F" w14:textId="77777777" w:rsidR="00297E2A" w:rsidRPr="0039395C" w:rsidRDefault="00297E2A" w:rsidP="00297E2A">
            <w:pPr>
              <w:pStyle w:val="HoofdtekstJohannesbrief"/>
              <w:ind w:left="2124"/>
              <w:rPr>
                <w:lang w:val="nl-NL"/>
              </w:rPr>
            </w:pPr>
            <w:r w:rsidRPr="0039395C">
              <w:rPr>
                <w:lang w:val="nl-NL"/>
              </w:rPr>
              <w:t>Ik voel me als herdacht, herboren –</w:t>
            </w:r>
            <w:r w:rsidRPr="0039395C">
              <w:rPr>
                <w:lang w:val="nl-NL"/>
              </w:rPr>
              <w:br/>
              <w:t>het eelt, de ziel opnieuw doorbloed;</w:t>
            </w:r>
            <w:r w:rsidRPr="0039395C">
              <w:rPr>
                <w:lang w:val="nl-NL"/>
              </w:rPr>
              <w:br/>
              <w:t>ik ga, weer mens als ooit tevoren,</w:t>
            </w:r>
            <w:r w:rsidRPr="0039395C">
              <w:rPr>
                <w:lang w:val="nl-NL"/>
              </w:rPr>
              <w:br/>
              <w:t>de wereld anders tegemoet.</w:t>
            </w:r>
          </w:p>
          <w:p w14:paraId="25543077" w14:textId="77777777" w:rsidR="00297E2A" w:rsidRPr="006052FE" w:rsidRDefault="00297E2A" w:rsidP="00297E2A">
            <w:pPr>
              <w:pStyle w:val="HoofdtekstJohannesbrief"/>
              <w:ind w:left="2124"/>
            </w:pPr>
            <w:r w:rsidRPr="0039395C">
              <w:rPr>
                <w:lang w:val="nl-NL"/>
              </w:rPr>
              <w:br/>
            </w:r>
            <w:r w:rsidRPr="006052FE">
              <w:t>Eppie Dam</w:t>
            </w:r>
          </w:p>
          <w:p w14:paraId="29D40EBD" w14:textId="77777777" w:rsidR="00297E2A" w:rsidRDefault="00297E2A" w:rsidP="00297E2A">
            <w:pPr>
              <w:pStyle w:val="HoofdtekstJohannesbrief"/>
            </w:pPr>
          </w:p>
          <w:p w14:paraId="2C26903E" w14:textId="77777777" w:rsidR="00D63224" w:rsidRDefault="00D63224" w:rsidP="00D63224">
            <w:pPr>
              <w:pStyle w:val="HoofdtekstJohannesbrief"/>
            </w:pPr>
          </w:p>
        </w:tc>
      </w:tr>
    </w:tbl>
    <w:p w14:paraId="31CE3A62" w14:textId="77777777" w:rsidR="00D63224" w:rsidRDefault="00D63224" w:rsidP="00D63224">
      <w:pPr>
        <w:pStyle w:val="HoofdtekstJohannesbrief"/>
      </w:pPr>
    </w:p>
    <w:p w14:paraId="0E4B474E" w14:textId="08528E13" w:rsidR="004B2079" w:rsidRDefault="004B2079">
      <w:pPr>
        <w:rPr>
          <w:rFonts w:cstheme="minorHAnsi"/>
          <w:sz w:val="22"/>
          <w:szCs w:val="22"/>
          <w:lang w:val="en-US"/>
        </w:rPr>
      </w:pPr>
      <w:r>
        <w:br w:type="page"/>
      </w:r>
    </w:p>
    <w:tbl>
      <w:tblPr>
        <w:tblStyle w:val="Tabelraster"/>
        <w:tblW w:w="0" w:type="auto"/>
        <w:tblLook w:val="04A0" w:firstRow="1" w:lastRow="0" w:firstColumn="1" w:lastColumn="0" w:noHBand="0" w:noVBand="1"/>
      </w:tblPr>
      <w:tblGrid>
        <w:gridCol w:w="9487"/>
      </w:tblGrid>
      <w:tr w:rsidR="0034130F" w14:paraId="1D8719BF" w14:textId="77777777" w:rsidTr="0034130F">
        <w:tc>
          <w:tcPr>
            <w:tcW w:w="9487" w:type="dxa"/>
          </w:tcPr>
          <w:p w14:paraId="293C0F5C" w14:textId="77777777" w:rsidR="0034130F" w:rsidRPr="0039395C" w:rsidRDefault="0034130F" w:rsidP="00D63224">
            <w:pPr>
              <w:pStyle w:val="HoofdtekstJohannesbrief"/>
              <w:rPr>
                <w:lang w:val="nl-NL"/>
              </w:rPr>
            </w:pPr>
          </w:p>
          <w:p w14:paraId="0026112C" w14:textId="77777777" w:rsidR="0034130F" w:rsidRPr="0034130F" w:rsidRDefault="0034130F" w:rsidP="00E832E7">
            <w:pPr>
              <w:pStyle w:val="HoofdtekstJohannesbrief"/>
              <w:ind w:left="2124"/>
              <w:rPr>
                <w:lang w:val="nl-NL"/>
              </w:rPr>
            </w:pPr>
            <w:r w:rsidRPr="0034130F">
              <w:rPr>
                <w:lang w:val="nl-NL"/>
              </w:rPr>
              <w:t xml:space="preserve">“Reiziger ‘doet’ </w:t>
            </w:r>
            <w:proofErr w:type="spellStart"/>
            <w:r w:rsidRPr="0034130F">
              <w:rPr>
                <w:lang w:val="nl-NL"/>
              </w:rPr>
              <w:t>Golgotha</w:t>
            </w:r>
            <w:proofErr w:type="spellEnd"/>
            <w:r w:rsidRPr="0034130F">
              <w:rPr>
                <w:lang w:val="nl-NL"/>
              </w:rPr>
              <w:t xml:space="preserve">” </w:t>
            </w:r>
          </w:p>
          <w:p w14:paraId="4F6D62CE" w14:textId="77777777" w:rsidR="0034130F" w:rsidRPr="0034130F" w:rsidRDefault="0034130F" w:rsidP="00E832E7">
            <w:pPr>
              <w:pStyle w:val="HoofdtekstJohannesbrief"/>
              <w:ind w:left="2124"/>
              <w:rPr>
                <w:lang w:val="nl-NL"/>
              </w:rPr>
            </w:pPr>
          </w:p>
          <w:p w14:paraId="32745DEB" w14:textId="77777777" w:rsidR="0034130F" w:rsidRPr="0034130F" w:rsidRDefault="0034130F" w:rsidP="00E832E7">
            <w:pPr>
              <w:pStyle w:val="HoofdtekstJohannesbrief"/>
              <w:ind w:left="2124"/>
              <w:rPr>
                <w:lang w:val="nl-NL"/>
              </w:rPr>
            </w:pPr>
            <w:r w:rsidRPr="0034130F">
              <w:rPr>
                <w:lang w:val="nl-NL"/>
              </w:rPr>
              <w:t>I</w:t>
            </w:r>
          </w:p>
          <w:p w14:paraId="3543C382" w14:textId="77777777" w:rsidR="0034130F" w:rsidRPr="0034130F" w:rsidRDefault="0034130F" w:rsidP="00E832E7">
            <w:pPr>
              <w:pStyle w:val="HoofdtekstJohannesbrief"/>
              <w:ind w:left="2124"/>
              <w:rPr>
                <w:lang w:val="nl-NL"/>
              </w:rPr>
            </w:pPr>
            <w:r w:rsidRPr="0034130F">
              <w:rPr>
                <w:lang w:val="nl-NL"/>
              </w:rPr>
              <w:t xml:space="preserve">Zij hebben Hem, zonder zich af te vragen  </w:t>
            </w:r>
          </w:p>
          <w:p w14:paraId="03B0227B" w14:textId="77777777" w:rsidR="0034130F" w:rsidRPr="0034130F" w:rsidRDefault="0034130F" w:rsidP="00E832E7">
            <w:pPr>
              <w:pStyle w:val="HoofdtekstJohannesbrief"/>
              <w:ind w:left="2124"/>
              <w:rPr>
                <w:lang w:val="nl-NL"/>
              </w:rPr>
            </w:pPr>
            <w:proofErr w:type="gramStart"/>
            <w:r w:rsidRPr="0034130F">
              <w:rPr>
                <w:lang w:val="nl-NL"/>
              </w:rPr>
              <w:t>of</w:t>
            </w:r>
            <w:proofErr w:type="gramEnd"/>
            <w:r w:rsidRPr="0034130F">
              <w:rPr>
                <w:lang w:val="nl-NL"/>
              </w:rPr>
              <w:t xml:space="preserve"> Hij het kon verdragen,  </w:t>
            </w:r>
          </w:p>
          <w:p w14:paraId="17276A67" w14:textId="77777777" w:rsidR="0034130F" w:rsidRPr="0034130F" w:rsidRDefault="0034130F" w:rsidP="00E832E7">
            <w:pPr>
              <w:pStyle w:val="HoofdtekstJohannesbrief"/>
              <w:ind w:left="2124"/>
              <w:rPr>
                <w:lang w:val="nl-NL"/>
              </w:rPr>
            </w:pPr>
            <w:proofErr w:type="gramStart"/>
            <w:r w:rsidRPr="0034130F">
              <w:rPr>
                <w:lang w:val="nl-NL"/>
              </w:rPr>
              <w:t>met</w:t>
            </w:r>
            <w:proofErr w:type="gramEnd"/>
            <w:r w:rsidRPr="0034130F">
              <w:rPr>
                <w:lang w:val="nl-NL"/>
              </w:rPr>
              <w:t xml:space="preserve"> nagels aan een kruis geslagen. </w:t>
            </w:r>
          </w:p>
          <w:p w14:paraId="5E29C137" w14:textId="77777777" w:rsidR="0034130F" w:rsidRPr="0034130F" w:rsidRDefault="0034130F" w:rsidP="00E832E7">
            <w:pPr>
              <w:pStyle w:val="HoofdtekstJohannesbrief"/>
              <w:ind w:left="2124"/>
              <w:rPr>
                <w:lang w:val="nl-NL"/>
              </w:rPr>
            </w:pPr>
          </w:p>
          <w:p w14:paraId="02E645FB" w14:textId="77777777" w:rsidR="0034130F" w:rsidRPr="0034130F" w:rsidRDefault="0034130F" w:rsidP="00E832E7">
            <w:pPr>
              <w:pStyle w:val="HoofdtekstJohannesbrief"/>
              <w:ind w:left="2124"/>
              <w:rPr>
                <w:lang w:val="nl-NL"/>
              </w:rPr>
            </w:pPr>
            <w:r w:rsidRPr="0034130F">
              <w:rPr>
                <w:lang w:val="nl-NL"/>
              </w:rPr>
              <w:t xml:space="preserve">En toen Hij daar te lijden hing, - </w:t>
            </w:r>
          </w:p>
          <w:p w14:paraId="57177058" w14:textId="77777777" w:rsidR="0034130F" w:rsidRPr="0034130F" w:rsidRDefault="0034130F" w:rsidP="00E832E7">
            <w:pPr>
              <w:pStyle w:val="HoofdtekstJohannesbrief"/>
              <w:ind w:left="2124"/>
              <w:rPr>
                <w:lang w:val="nl-NL"/>
              </w:rPr>
            </w:pPr>
            <w:proofErr w:type="gramStart"/>
            <w:r w:rsidRPr="0034130F">
              <w:rPr>
                <w:lang w:val="nl-NL"/>
              </w:rPr>
              <w:t>een</w:t>
            </w:r>
            <w:proofErr w:type="gramEnd"/>
            <w:r w:rsidRPr="0034130F">
              <w:rPr>
                <w:lang w:val="nl-NL"/>
              </w:rPr>
              <w:t xml:space="preserve"> spijker is een lelijk ding -  </w:t>
            </w:r>
          </w:p>
          <w:p w14:paraId="393DC8B9" w14:textId="77777777" w:rsidR="0034130F" w:rsidRPr="0034130F" w:rsidRDefault="0034130F" w:rsidP="00E832E7">
            <w:pPr>
              <w:pStyle w:val="HoofdtekstJohannesbrief"/>
              <w:ind w:left="2124"/>
              <w:rPr>
                <w:lang w:val="nl-NL"/>
              </w:rPr>
            </w:pPr>
            <w:proofErr w:type="gramStart"/>
            <w:r w:rsidRPr="0034130F">
              <w:rPr>
                <w:lang w:val="nl-NL"/>
              </w:rPr>
              <w:t>zei</w:t>
            </w:r>
            <w:proofErr w:type="gramEnd"/>
            <w:r w:rsidRPr="0034130F">
              <w:rPr>
                <w:lang w:val="nl-NL"/>
              </w:rPr>
              <w:t xml:space="preserve"> Hij: Vader vergeef het hun. </w:t>
            </w:r>
          </w:p>
          <w:p w14:paraId="124A2924" w14:textId="77777777" w:rsidR="0034130F" w:rsidRPr="0034130F" w:rsidRDefault="0034130F" w:rsidP="00E832E7">
            <w:pPr>
              <w:pStyle w:val="HoofdtekstJohannesbrief"/>
              <w:ind w:left="2124"/>
              <w:rPr>
                <w:lang w:val="nl-NL"/>
              </w:rPr>
            </w:pPr>
          </w:p>
          <w:p w14:paraId="42190BF1" w14:textId="77777777" w:rsidR="0034130F" w:rsidRPr="0034130F" w:rsidRDefault="0034130F" w:rsidP="00E832E7">
            <w:pPr>
              <w:pStyle w:val="HoofdtekstJohannesbrief"/>
              <w:ind w:left="2124"/>
              <w:rPr>
                <w:lang w:val="nl-NL"/>
              </w:rPr>
            </w:pPr>
            <w:r w:rsidRPr="0034130F">
              <w:rPr>
                <w:lang w:val="nl-NL"/>
              </w:rPr>
              <w:t xml:space="preserve">Zei Hij: ze weten niet wat ze doen.  </w:t>
            </w:r>
          </w:p>
          <w:p w14:paraId="55EBE96D" w14:textId="77777777" w:rsidR="0034130F" w:rsidRPr="0034130F" w:rsidRDefault="0034130F" w:rsidP="00E832E7">
            <w:pPr>
              <w:pStyle w:val="HoofdtekstJohannesbrief"/>
              <w:ind w:left="2124"/>
              <w:rPr>
                <w:lang w:val="nl-NL"/>
              </w:rPr>
            </w:pPr>
            <w:r w:rsidRPr="0034130F">
              <w:rPr>
                <w:lang w:val="nl-NL"/>
              </w:rPr>
              <w:t xml:space="preserve">Het was hun er immers om te doen, </w:t>
            </w:r>
          </w:p>
          <w:p w14:paraId="5666E25F" w14:textId="77777777" w:rsidR="0034130F" w:rsidRPr="0034130F" w:rsidRDefault="0034130F" w:rsidP="00E832E7">
            <w:pPr>
              <w:pStyle w:val="HoofdtekstJohannesbrief"/>
              <w:ind w:left="2124"/>
              <w:rPr>
                <w:lang w:val="nl-NL"/>
              </w:rPr>
            </w:pPr>
            <w:r w:rsidRPr="0034130F">
              <w:rPr>
                <w:lang w:val="nl-NL"/>
              </w:rPr>
              <w:t xml:space="preserve"> </w:t>
            </w:r>
            <w:proofErr w:type="gramStart"/>
            <w:r w:rsidRPr="0034130F">
              <w:rPr>
                <w:lang w:val="nl-NL"/>
              </w:rPr>
              <w:t>om</w:t>
            </w:r>
            <w:proofErr w:type="gramEnd"/>
            <w:r w:rsidRPr="0034130F">
              <w:rPr>
                <w:lang w:val="nl-NL"/>
              </w:rPr>
              <w:t xml:space="preserve"> eens te zien, wat of Hij nu zou doen! </w:t>
            </w:r>
          </w:p>
          <w:p w14:paraId="4407464E" w14:textId="77777777" w:rsidR="0034130F" w:rsidRPr="0034130F" w:rsidRDefault="0034130F" w:rsidP="00E832E7">
            <w:pPr>
              <w:pStyle w:val="HoofdtekstJohannesbrief"/>
              <w:ind w:left="2124"/>
              <w:rPr>
                <w:lang w:val="nl-NL"/>
              </w:rPr>
            </w:pPr>
          </w:p>
          <w:p w14:paraId="6620F879" w14:textId="77777777" w:rsidR="0034130F" w:rsidRPr="0034130F" w:rsidRDefault="0034130F" w:rsidP="00E832E7">
            <w:pPr>
              <w:pStyle w:val="HoofdtekstJohannesbrief"/>
              <w:ind w:left="2124"/>
              <w:rPr>
                <w:lang w:val="nl-NL"/>
              </w:rPr>
            </w:pPr>
            <w:r w:rsidRPr="0034130F">
              <w:rPr>
                <w:lang w:val="nl-NL"/>
              </w:rPr>
              <w:t xml:space="preserve">Zo heeft Hij nog voor hen gebeden,  </w:t>
            </w:r>
          </w:p>
          <w:p w14:paraId="19E92781" w14:textId="77777777" w:rsidR="0034130F" w:rsidRPr="0034130F" w:rsidRDefault="0034130F" w:rsidP="00E832E7">
            <w:pPr>
              <w:pStyle w:val="HoofdtekstJohannesbrief"/>
              <w:ind w:left="2124"/>
              <w:rPr>
                <w:lang w:val="nl-NL"/>
              </w:rPr>
            </w:pPr>
            <w:proofErr w:type="gramStart"/>
            <w:r w:rsidRPr="0034130F">
              <w:rPr>
                <w:lang w:val="nl-NL"/>
              </w:rPr>
              <w:t>en</w:t>
            </w:r>
            <w:proofErr w:type="gramEnd"/>
            <w:r w:rsidRPr="0034130F">
              <w:rPr>
                <w:lang w:val="nl-NL"/>
              </w:rPr>
              <w:t xml:space="preserve"> in Zijn sterven aan hen meegegeven  </w:t>
            </w:r>
          </w:p>
          <w:p w14:paraId="209D48C5" w14:textId="77777777" w:rsidR="0034130F" w:rsidRPr="0034130F" w:rsidRDefault="0034130F" w:rsidP="00E832E7">
            <w:pPr>
              <w:pStyle w:val="HoofdtekstJohannesbrief"/>
              <w:ind w:left="2124"/>
              <w:rPr>
                <w:lang w:val="nl-NL"/>
              </w:rPr>
            </w:pPr>
            <w:proofErr w:type="gramStart"/>
            <w:r w:rsidRPr="0034130F">
              <w:rPr>
                <w:lang w:val="nl-NL"/>
              </w:rPr>
              <w:t>een</w:t>
            </w:r>
            <w:proofErr w:type="gramEnd"/>
            <w:r w:rsidRPr="0034130F">
              <w:rPr>
                <w:lang w:val="nl-NL"/>
              </w:rPr>
              <w:t xml:space="preserve"> alibi voor hun geweten. </w:t>
            </w:r>
          </w:p>
          <w:p w14:paraId="4CFD7D4A" w14:textId="77777777" w:rsidR="0034130F" w:rsidRPr="0034130F" w:rsidRDefault="0034130F" w:rsidP="00E832E7">
            <w:pPr>
              <w:pStyle w:val="HoofdtekstJohannesbrief"/>
              <w:ind w:left="2124"/>
              <w:rPr>
                <w:lang w:val="nl-NL"/>
              </w:rPr>
            </w:pPr>
          </w:p>
          <w:p w14:paraId="33BC63EA" w14:textId="77777777" w:rsidR="0034130F" w:rsidRPr="0034130F" w:rsidRDefault="0034130F" w:rsidP="00E832E7">
            <w:pPr>
              <w:pStyle w:val="HoofdtekstJohannesbrief"/>
              <w:ind w:left="2124"/>
              <w:rPr>
                <w:lang w:val="nl-NL"/>
              </w:rPr>
            </w:pPr>
            <w:r w:rsidRPr="0034130F">
              <w:rPr>
                <w:lang w:val="nl-NL"/>
              </w:rPr>
              <w:t xml:space="preserve">En ik stond in de verte quasi wat te praten  </w:t>
            </w:r>
          </w:p>
          <w:p w14:paraId="5D51CE4A" w14:textId="77777777" w:rsidR="0034130F" w:rsidRPr="0034130F" w:rsidRDefault="0034130F" w:rsidP="00E832E7">
            <w:pPr>
              <w:pStyle w:val="HoofdtekstJohannesbrief"/>
              <w:ind w:left="2124"/>
              <w:rPr>
                <w:lang w:val="nl-NL"/>
              </w:rPr>
            </w:pPr>
            <w:proofErr w:type="gramStart"/>
            <w:r w:rsidRPr="0034130F">
              <w:rPr>
                <w:lang w:val="nl-NL"/>
              </w:rPr>
              <w:t>met</w:t>
            </w:r>
            <w:proofErr w:type="gramEnd"/>
            <w:r w:rsidRPr="0034130F">
              <w:rPr>
                <w:lang w:val="nl-NL"/>
              </w:rPr>
              <w:t xml:space="preserve"> 'n paar onnodige, onnozele soldaten.  </w:t>
            </w:r>
          </w:p>
          <w:p w14:paraId="2663D543" w14:textId="77777777" w:rsidR="0034130F" w:rsidRPr="0034130F" w:rsidRDefault="0034130F" w:rsidP="00E832E7">
            <w:pPr>
              <w:pStyle w:val="HoofdtekstJohannesbrief"/>
              <w:ind w:left="2124"/>
              <w:rPr>
                <w:lang w:val="nl-NL"/>
              </w:rPr>
            </w:pPr>
            <w:r w:rsidRPr="0034130F">
              <w:rPr>
                <w:lang w:val="nl-NL"/>
              </w:rPr>
              <w:t xml:space="preserve">Ze deden immers tóch, wat ze niet konden laten. </w:t>
            </w:r>
          </w:p>
          <w:p w14:paraId="5EF91FCA" w14:textId="77777777" w:rsidR="0034130F" w:rsidRPr="0034130F" w:rsidRDefault="0034130F" w:rsidP="00E832E7">
            <w:pPr>
              <w:pStyle w:val="HoofdtekstJohannesbrief"/>
              <w:ind w:left="2124"/>
              <w:rPr>
                <w:lang w:val="nl-NL"/>
              </w:rPr>
            </w:pPr>
          </w:p>
          <w:p w14:paraId="164567EB" w14:textId="77777777" w:rsidR="0034130F" w:rsidRPr="0034130F" w:rsidRDefault="0034130F" w:rsidP="00E832E7">
            <w:pPr>
              <w:pStyle w:val="HoofdtekstJohannesbrief"/>
              <w:ind w:left="2124"/>
              <w:rPr>
                <w:lang w:val="nl-NL"/>
              </w:rPr>
            </w:pPr>
            <w:r w:rsidRPr="0034130F">
              <w:rPr>
                <w:lang w:val="nl-NL"/>
              </w:rPr>
              <w:t xml:space="preserve">Maar Hij beriep zich op het allerlaatste:  </w:t>
            </w:r>
          </w:p>
          <w:p w14:paraId="7FB06C8C" w14:textId="77777777" w:rsidR="0034130F" w:rsidRPr="0034130F" w:rsidRDefault="0034130F" w:rsidP="00E832E7">
            <w:pPr>
              <w:pStyle w:val="HoofdtekstJohannesbrief"/>
              <w:ind w:left="2124"/>
              <w:rPr>
                <w:lang w:val="nl-NL"/>
              </w:rPr>
            </w:pPr>
            <w:proofErr w:type="gramStart"/>
            <w:r w:rsidRPr="0034130F">
              <w:rPr>
                <w:lang w:val="nl-NL"/>
              </w:rPr>
              <w:t>de</w:t>
            </w:r>
            <w:proofErr w:type="gramEnd"/>
            <w:r w:rsidRPr="0034130F">
              <w:rPr>
                <w:lang w:val="nl-NL"/>
              </w:rPr>
              <w:t xml:space="preserve"> handen van Zijn Vader; - </w:t>
            </w:r>
          </w:p>
          <w:p w14:paraId="2E413052" w14:textId="77777777" w:rsidR="0034130F" w:rsidRDefault="0034130F" w:rsidP="00E832E7">
            <w:pPr>
              <w:pStyle w:val="HoofdtekstJohannesbrief"/>
              <w:ind w:left="2124"/>
              <w:rPr>
                <w:lang w:val="nl-NL"/>
              </w:rPr>
            </w:pPr>
            <w:proofErr w:type="gramStart"/>
            <w:r w:rsidRPr="0034130F">
              <w:rPr>
                <w:lang w:val="nl-NL"/>
              </w:rPr>
              <w:t>nog</w:t>
            </w:r>
            <w:proofErr w:type="gramEnd"/>
            <w:r w:rsidRPr="0034130F">
              <w:rPr>
                <w:lang w:val="nl-NL"/>
              </w:rPr>
              <w:t xml:space="preserve"> vóór </w:t>
            </w:r>
            <w:proofErr w:type="gramStart"/>
            <w:r w:rsidRPr="0034130F">
              <w:rPr>
                <w:lang w:val="nl-NL"/>
              </w:rPr>
              <w:t>Pasen  moest</w:t>
            </w:r>
            <w:proofErr w:type="gramEnd"/>
            <w:r w:rsidRPr="0034130F">
              <w:rPr>
                <w:lang w:val="nl-NL"/>
              </w:rPr>
              <w:t xml:space="preserve"> ik me naar mijn schip in </w:t>
            </w:r>
            <w:proofErr w:type="spellStart"/>
            <w:r w:rsidRPr="0034130F">
              <w:rPr>
                <w:lang w:val="nl-NL"/>
              </w:rPr>
              <w:t>Jaffa</w:t>
            </w:r>
            <w:proofErr w:type="spellEnd"/>
            <w:r w:rsidRPr="0034130F">
              <w:rPr>
                <w:lang w:val="nl-NL"/>
              </w:rPr>
              <w:t xml:space="preserve"> haasten.</w:t>
            </w:r>
          </w:p>
          <w:p w14:paraId="760256C0" w14:textId="77777777" w:rsidR="0034130F" w:rsidRDefault="0034130F" w:rsidP="00E832E7">
            <w:pPr>
              <w:pStyle w:val="HoofdtekstJohannesbrief"/>
              <w:ind w:left="2124"/>
              <w:rPr>
                <w:lang w:val="nl-NL"/>
              </w:rPr>
            </w:pPr>
          </w:p>
          <w:p w14:paraId="389BF1A1" w14:textId="03B77B0C" w:rsidR="0034130F" w:rsidRDefault="00A87C69" w:rsidP="00E832E7">
            <w:pPr>
              <w:pStyle w:val="HoofdtekstJohannesbrief"/>
              <w:ind w:left="2124"/>
              <w:rPr>
                <w:lang w:val="nl-NL"/>
              </w:rPr>
            </w:pPr>
            <w:r>
              <w:rPr>
                <w:lang w:val="nl-NL"/>
              </w:rPr>
              <w:t xml:space="preserve">(Deel 1 van </w:t>
            </w:r>
            <w:r w:rsidR="00E832E7">
              <w:rPr>
                <w:lang w:val="nl-NL"/>
              </w:rPr>
              <w:t>de 3)</w:t>
            </w:r>
          </w:p>
          <w:p w14:paraId="3CCD720B" w14:textId="77777777" w:rsidR="00E832E7" w:rsidRDefault="00E832E7" w:rsidP="00E832E7">
            <w:pPr>
              <w:pStyle w:val="HoofdtekstJohannesbrief"/>
              <w:ind w:left="2124"/>
              <w:rPr>
                <w:lang w:val="nl-NL"/>
              </w:rPr>
            </w:pPr>
          </w:p>
          <w:p w14:paraId="0DFD3157" w14:textId="7F81EC9B" w:rsidR="00E832E7" w:rsidRPr="0034130F" w:rsidRDefault="00E832E7" w:rsidP="00E832E7">
            <w:pPr>
              <w:pStyle w:val="HoofdtekstJohannesbrief"/>
              <w:ind w:left="2124"/>
              <w:rPr>
                <w:lang w:val="nl-NL"/>
              </w:rPr>
            </w:pPr>
            <w:r>
              <w:rPr>
                <w:lang w:val="nl-NL"/>
              </w:rPr>
              <w:t>Gerrit Achterberg</w:t>
            </w:r>
          </w:p>
          <w:p w14:paraId="1BB5839F" w14:textId="77777777" w:rsidR="0034130F" w:rsidRPr="0034130F" w:rsidRDefault="0034130F" w:rsidP="00D63224">
            <w:pPr>
              <w:pStyle w:val="HoofdtekstJohannesbrief"/>
              <w:rPr>
                <w:lang w:val="nl-NL"/>
              </w:rPr>
            </w:pPr>
          </w:p>
        </w:tc>
      </w:tr>
    </w:tbl>
    <w:p w14:paraId="622111AB" w14:textId="77777777" w:rsidR="00D63224" w:rsidRPr="0034130F" w:rsidRDefault="00D63224" w:rsidP="00D63224">
      <w:pPr>
        <w:pStyle w:val="HoofdtekstJohannesbrief"/>
        <w:rPr>
          <w:lang w:val="nl-NL"/>
        </w:rPr>
      </w:pPr>
    </w:p>
    <w:p w14:paraId="2C71A4A0" w14:textId="77777777" w:rsidR="008C7F5B" w:rsidRDefault="008C7F5B">
      <w:pPr>
        <w:rPr>
          <w:rFonts w:ascii="Avenir Black" w:hAnsi="Avenir Black"/>
          <w:b/>
          <w:bCs/>
          <w:noProof/>
          <w:color w:val="6D6D6D"/>
          <w:sz w:val="44"/>
          <w:szCs w:val="44"/>
          <w:shd w:val="clear" w:color="auto" w:fill="FFFFFF"/>
        </w:rPr>
      </w:pPr>
      <w:r>
        <w:rPr>
          <w:shd w:val="clear" w:color="auto" w:fill="FFFFFF"/>
        </w:rPr>
        <w:br w:type="page"/>
      </w:r>
    </w:p>
    <w:p w14:paraId="0BCFCE86" w14:textId="655296D7" w:rsidR="00687E9B" w:rsidRPr="00C2491E" w:rsidRDefault="00273CAA" w:rsidP="00273CAA">
      <w:pPr>
        <w:pStyle w:val="KOPTEKST1"/>
        <w:rPr>
          <w:shd w:val="clear" w:color="auto" w:fill="FFFFFF"/>
          <w:lang w:val="nl-NL"/>
        </w:rPr>
      </w:pPr>
      <w:r>
        <w:rPr>
          <w:b w:val="0"/>
          <w:bCs w:val="0"/>
        </w:rPr>
        <w:lastRenderedPageBreak/>
        <mc:AlternateContent>
          <mc:Choice Requires="wps">
            <w:drawing>
              <wp:anchor distT="0" distB="0" distL="114300" distR="114300" simplePos="0" relativeHeight="251686912" behindDoc="0" locked="0" layoutInCell="1" allowOverlap="1" wp14:anchorId="0E225673" wp14:editId="565B3D10">
                <wp:simplePos x="0" y="0"/>
                <wp:positionH relativeFrom="column">
                  <wp:posOffset>0</wp:posOffset>
                </wp:positionH>
                <wp:positionV relativeFrom="paragraph">
                  <wp:posOffset>366367</wp:posOffset>
                </wp:positionV>
                <wp:extent cx="6212205" cy="0"/>
                <wp:effectExtent l="0" t="12700" r="36195" b="25400"/>
                <wp:wrapNone/>
                <wp:docPr id="21" name="Rechte verbindingslijn 21"/>
                <wp:cNvGraphicFramePr/>
                <a:graphic xmlns:a="http://schemas.openxmlformats.org/drawingml/2006/main">
                  <a:graphicData uri="http://schemas.microsoft.com/office/word/2010/wordprocessingShape">
                    <wps:wsp>
                      <wps:cNvCnPr/>
                      <wps:spPr>
                        <a:xfrm>
                          <a:off x="0" y="0"/>
                          <a:ext cx="6212205" cy="0"/>
                        </a:xfrm>
                        <a:prstGeom prst="line">
                          <a:avLst/>
                        </a:prstGeom>
                        <a:ln w="381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A6030" id="Rechte verbindingslijn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85pt" to="489.15pt,2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" strokecolor="#a7a7a7" strokeweight="3pt">
                <v:stroke joinstyle="miter"/>
              </v:line>
            </w:pict>
          </mc:Fallback>
        </mc:AlternateContent>
      </w:r>
      <w:r w:rsidRPr="00C2491E">
        <w:rPr>
          <w:shd w:val="clear" w:color="auto" w:fill="FFFFFF"/>
          <w:lang w:val="nl-NL"/>
        </w:rPr>
        <w:t>VASTE ADRESSEN</w:t>
      </w:r>
    </w:p>
    <w:tbl>
      <w:tblPr>
        <w:tblStyle w:val="Tabelraster"/>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3"/>
      </w:tblGrid>
      <w:tr w:rsidR="00CD5870" w14:paraId="6187B906" w14:textId="77777777" w:rsidTr="00A80EA4">
        <w:trPr>
          <w:trHeight w:val="411"/>
        </w:trPr>
        <w:tc>
          <w:tcPr>
            <w:tcW w:w="4843" w:type="dxa"/>
          </w:tcPr>
          <w:p w14:paraId="4EA5BDA6" w14:textId="77777777" w:rsidR="00CD5870" w:rsidRDefault="00CD5870" w:rsidP="00A80EA4">
            <w:pPr>
              <w:pStyle w:val="ONDERTITELJohannesbrief"/>
              <w:rPr>
                <w:shd w:val="clear" w:color="auto" w:fill="FFFFFF"/>
                <w:lang w:val="nl-NL"/>
              </w:rPr>
            </w:pPr>
            <w:r w:rsidRPr="00C2491E">
              <w:rPr>
                <w:shd w:val="clear" w:color="auto" w:fill="FFFFFF"/>
                <w:lang w:val="nl-NL"/>
              </w:rPr>
              <w:t xml:space="preserve">KERKGEBOUW: JOHANNESKERK </w:t>
            </w:r>
          </w:p>
          <w:p w14:paraId="47695CED" w14:textId="77777777" w:rsidR="00CD5870" w:rsidRPr="008E59CC" w:rsidRDefault="00CD5870" w:rsidP="00A80EA4">
            <w:pPr>
              <w:pStyle w:val="HoofdtekstJohannesbrief"/>
              <w:rPr>
                <w:sz w:val="20"/>
                <w:szCs w:val="20"/>
                <w:lang w:val="nl-NL"/>
              </w:rPr>
            </w:pPr>
            <w:proofErr w:type="spellStart"/>
            <w:r w:rsidRPr="008E59CC">
              <w:rPr>
                <w:sz w:val="20"/>
                <w:szCs w:val="20"/>
                <w:lang w:val="nl-NL"/>
              </w:rPr>
              <w:t>Westsingel</w:t>
            </w:r>
            <w:proofErr w:type="spellEnd"/>
            <w:r w:rsidRPr="008E59CC">
              <w:rPr>
                <w:sz w:val="20"/>
                <w:szCs w:val="20"/>
                <w:lang w:val="nl-NL"/>
              </w:rPr>
              <w:t xml:space="preserve"> 30, 3811 BB Amersfoort (tussen Gemeentehuis en St. Jorisplein). </w:t>
            </w:r>
          </w:p>
          <w:p w14:paraId="301EBED9" w14:textId="77777777" w:rsidR="00CD5870" w:rsidRPr="008E59CC" w:rsidRDefault="00CD5870" w:rsidP="00A80EA4">
            <w:pPr>
              <w:pStyle w:val="HoofdtekstJohannesbrief"/>
              <w:rPr>
                <w:sz w:val="20"/>
                <w:szCs w:val="20"/>
                <w:lang w:val="nl-NL"/>
              </w:rPr>
            </w:pPr>
            <w:r w:rsidRPr="008E59CC">
              <w:rPr>
                <w:sz w:val="20"/>
                <w:szCs w:val="20"/>
                <w:lang w:val="nl-NL"/>
              </w:rPr>
              <w:t xml:space="preserve">Per bus: halte Stadsring of Varkensmarkt. </w:t>
            </w:r>
            <w:r w:rsidRPr="008E59CC">
              <w:rPr>
                <w:rFonts w:ascii="MS Gothic" w:eastAsia="MS Gothic" w:hAnsi="MS Gothic" w:cs="MS Gothic" w:hint="eastAsia"/>
                <w:sz w:val="20"/>
                <w:szCs w:val="20"/>
                <w:lang w:val="nl-NL"/>
              </w:rPr>
              <w:t> </w:t>
            </w:r>
            <w:r w:rsidRPr="008E59CC">
              <w:rPr>
                <w:sz w:val="20"/>
                <w:szCs w:val="20"/>
                <w:lang w:val="nl-NL"/>
              </w:rPr>
              <w:t xml:space="preserve">Beheercoördinator: J. Nienhuis </w:t>
            </w:r>
            <w:r w:rsidRPr="008E59CC">
              <w:rPr>
                <w:rFonts w:ascii="MS Gothic" w:eastAsia="MS Gothic" w:hAnsi="MS Gothic" w:cs="MS Gothic" w:hint="eastAsia"/>
                <w:sz w:val="20"/>
                <w:szCs w:val="20"/>
                <w:lang w:val="nl-NL"/>
              </w:rPr>
              <w:t> </w:t>
            </w:r>
          </w:p>
          <w:p w14:paraId="268C6100" w14:textId="77777777" w:rsidR="00CD5870" w:rsidRPr="008E59CC" w:rsidRDefault="00CD5870" w:rsidP="00A80EA4">
            <w:pPr>
              <w:pStyle w:val="HoofdtekstJohannesbrief"/>
              <w:rPr>
                <w:sz w:val="20"/>
                <w:szCs w:val="20"/>
                <w:lang w:val="nl-NL"/>
              </w:rPr>
            </w:pPr>
            <w:r w:rsidRPr="008E59CC">
              <w:rPr>
                <w:sz w:val="20"/>
                <w:szCs w:val="20"/>
                <w:lang w:val="nl-NL"/>
              </w:rPr>
              <w:t xml:space="preserve">Website: www.johanneskerk.nl </w:t>
            </w:r>
            <w:r w:rsidRPr="008E59CC">
              <w:rPr>
                <w:rFonts w:ascii="MS Gothic" w:eastAsia="MS Gothic" w:hAnsi="MS Gothic" w:cs="MS Gothic" w:hint="eastAsia"/>
                <w:sz w:val="20"/>
                <w:szCs w:val="20"/>
                <w:lang w:val="nl-NL"/>
              </w:rPr>
              <w:t> </w:t>
            </w:r>
          </w:p>
          <w:p w14:paraId="7272127E" w14:textId="77777777" w:rsidR="00CD5870" w:rsidRPr="008E59CC" w:rsidRDefault="00CD5870" w:rsidP="00A80EA4">
            <w:pPr>
              <w:pStyle w:val="HoofdtekstJohannesbrief"/>
              <w:rPr>
                <w:sz w:val="20"/>
                <w:szCs w:val="20"/>
                <w:lang w:val="nl-NL"/>
              </w:rPr>
            </w:pPr>
            <w:r w:rsidRPr="008E59CC">
              <w:rPr>
                <w:sz w:val="20"/>
                <w:szCs w:val="20"/>
                <w:lang w:val="nl-NL"/>
              </w:rPr>
              <w:t xml:space="preserve">Beheer website: K. Meinema </w:t>
            </w:r>
            <w:r w:rsidRPr="008E59CC">
              <w:rPr>
                <w:rFonts w:ascii="MS Gothic" w:eastAsia="MS Gothic" w:hAnsi="MS Gothic" w:cs="MS Gothic" w:hint="eastAsia"/>
                <w:sz w:val="20"/>
                <w:szCs w:val="20"/>
                <w:lang w:val="nl-NL"/>
              </w:rPr>
              <w:t> </w:t>
            </w:r>
          </w:p>
          <w:p w14:paraId="1D3C4F48" w14:textId="77777777" w:rsidR="00CD5870" w:rsidRPr="00BE2559" w:rsidRDefault="00CD5870" w:rsidP="00A80EA4">
            <w:pPr>
              <w:pStyle w:val="HoofdtekstJohannesbrief"/>
              <w:rPr>
                <w:shd w:val="clear" w:color="auto" w:fill="FFFFFF"/>
                <w:lang w:val="nl-NL"/>
              </w:rPr>
            </w:pPr>
          </w:p>
        </w:tc>
        <w:tc>
          <w:tcPr>
            <w:tcW w:w="4843" w:type="dxa"/>
          </w:tcPr>
          <w:p w14:paraId="2DBA3907" w14:textId="77777777" w:rsidR="00CD5870" w:rsidRPr="00C87166" w:rsidRDefault="00CD5870" w:rsidP="00A80EA4">
            <w:pPr>
              <w:pStyle w:val="ONDERTITELJohannesbrief"/>
              <w:rPr>
                <w:shd w:val="clear" w:color="auto" w:fill="FFFFFF"/>
                <w:lang w:val="nl-NL"/>
              </w:rPr>
            </w:pPr>
            <w:r w:rsidRPr="00C87166">
              <w:rPr>
                <w:shd w:val="clear" w:color="auto" w:fill="FFFFFF"/>
                <w:lang w:val="nl-NL"/>
              </w:rPr>
              <w:t>DIACONIE</w:t>
            </w:r>
          </w:p>
          <w:p w14:paraId="5C2A7A0A" w14:textId="77777777" w:rsidR="00CD5870" w:rsidRPr="00C87166" w:rsidRDefault="00CD5870" w:rsidP="00A80EA4">
            <w:pPr>
              <w:pStyle w:val="HoofdtekstJohannesbrief"/>
              <w:rPr>
                <w:sz w:val="20"/>
                <w:szCs w:val="20"/>
                <w:lang w:val="nl-NL"/>
              </w:rPr>
            </w:pPr>
            <w:r w:rsidRPr="00C87166">
              <w:rPr>
                <w:b/>
                <w:bCs/>
                <w:sz w:val="20"/>
                <w:szCs w:val="20"/>
                <w:lang w:val="nl-NL"/>
              </w:rPr>
              <w:t>Contactpersonen</w:t>
            </w:r>
            <w:r w:rsidRPr="00C87166">
              <w:rPr>
                <w:sz w:val="20"/>
                <w:szCs w:val="20"/>
                <w:lang w:val="nl-NL"/>
              </w:rPr>
              <w:t xml:space="preserve"> </w:t>
            </w:r>
          </w:p>
          <w:p w14:paraId="6498A9D2" w14:textId="77777777" w:rsidR="00CD5870" w:rsidRPr="00C87166" w:rsidRDefault="00CD5870" w:rsidP="00A80EA4">
            <w:pPr>
              <w:pStyle w:val="HoofdtekstJohannesbrief"/>
              <w:rPr>
                <w:sz w:val="20"/>
                <w:szCs w:val="20"/>
                <w:lang w:val="nl-NL"/>
              </w:rPr>
            </w:pPr>
            <w:r w:rsidRPr="00C87166">
              <w:rPr>
                <w:sz w:val="20"/>
                <w:szCs w:val="20"/>
                <w:lang w:val="nl-NL"/>
              </w:rPr>
              <w:t>Mw. J. Maris</w:t>
            </w:r>
          </w:p>
          <w:p w14:paraId="4FB7D579" w14:textId="77777777" w:rsidR="00CD5870" w:rsidRPr="00C87166" w:rsidRDefault="00CD5870" w:rsidP="00A80EA4">
            <w:pPr>
              <w:pStyle w:val="HoofdtekstJohannesbrief"/>
              <w:rPr>
                <w:sz w:val="20"/>
                <w:szCs w:val="20"/>
                <w:lang w:val="nl-NL"/>
              </w:rPr>
            </w:pPr>
            <w:r w:rsidRPr="00C87166">
              <w:rPr>
                <w:sz w:val="20"/>
                <w:szCs w:val="20"/>
                <w:lang w:val="nl-NL"/>
              </w:rPr>
              <w:t>Mw. D. Spee</w:t>
            </w:r>
          </w:p>
          <w:p w14:paraId="5A856A48" w14:textId="77777777" w:rsidR="00CD5870" w:rsidRPr="00C87166" w:rsidRDefault="00CD5870" w:rsidP="00A80EA4">
            <w:pPr>
              <w:pStyle w:val="HoofdtekstJohannesbrief"/>
              <w:rPr>
                <w:sz w:val="20"/>
                <w:szCs w:val="20"/>
                <w:lang w:val="nl-NL"/>
              </w:rPr>
            </w:pPr>
            <w:r w:rsidRPr="00C87166">
              <w:rPr>
                <w:rFonts w:ascii="MS Gothic" w:eastAsia="MS Gothic" w:hAnsi="MS Gothic" w:cs="MS Gothic" w:hint="eastAsia"/>
                <w:sz w:val="20"/>
                <w:szCs w:val="20"/>
                <w:lang w:val="nl-NL"/>
              </w:rPr>
              <w:t> </w:t>
            </w:r>
          </w:p>
          <w:p w14:paraId="4B4B3881" w14:textId="77777777" w:rsidR="00CD5870" w:rsidRPr="008E59CC" w:rsidRDefault="00CD5870" w:rsidP="00A80EA4">
            <w:pPr>
              <w:pStyle w:val="HoofdtekstJohannesbrief"/>
              <w:rPr>
                <w:sz w:val="20"/>
                <w:szCs w:val="20"/>
                <w:lang w:val="nl-NL"/>
              </w:rPr>
            </w:pPr>
            <w:r w:rsidRPr="008E59CC">
              <w:rPr>
                <w:b/>
                <w:bCs/>
                <w:sz w:val="20"/>
                <w:szCs w:val="20"/>
                <w:lang w:val="nl-NL"/>
              </w:rPr>
              <w:t>Penningmeester</w:t>
            </w:r>
            <w:r w:rsidRPr="008E59CC">
              <w:rPr>
                <w:sz w:val="20"/>
                <w:szCs w:val="20"/>
                <w:lang w:val="nl-NL"/>
              </w:rPr>
              <w:t xml:space="preserve"> </w:t>
            </w:r>
          </w:p>
          <w:p w14:paraId="1FC3795E" w14:textId="77777777" w:rsidR="00CD5870" w:rsidRPr="00145E00" w:rsidRDefault="00CD5870" w:rsidP="00A80EA4">
            <w:pPr>
              <w:pStyle w:val="HoofdtekstJohannesbrief"/>
              <w:rPr>
                <w:b/>
                <w:bCs/>
                <w:sz w:val="20"/>
                <w:szCs w:val="20"/>
                <w:lang w:val="nl-NL"/>
              </w:rPr>
            </w:pPr>
            <w:r>
              <w:rPr>
                <w:sz w:val="20"/>
                <w:szCs w:val="20"/>
                <w:lang w:val="nl-NL"/>
              </w:rPr>
              <w:t>Vacant</w:t>
            </w:r>
            <w:r w:rsidRPr="00145E00">
              <w:rPr>
                <w:sz w:val="20"/>
                <w:szCs w:val="20"/>
                <w:lang w:val="nl-NL"/>
              </w:rPr>
              <w:t xml:space="preserve"> </w:t>
            </w:r>
          </w:p>
          <w:p w14:paraId="2913D016" w14:textId="77777777" w:rsidR="00CD5870" w:rsidRPr="008E59CC" w:rsidRDefault="00CD5870" w:rsidP="00A80EA4">
            <w:pPr>
              <w:pStyle w:val="HoofdtekstJohannesbrief"/>
              <w:rPr>
                <w:sz w:val="20"/>
                <w:szCs w:val="20"/>
                <w:lang w:val="nl-NL"/>
              </w:rPr>
            </w:pPr>
            <w:r w:rsidRPr="008E59CC">
              <w:rPr>
                <w:sz w:val="20"/>
                <w:szCs w:val="20"/>
                <w:lang w:val="nl-NL"/>
              </w:rPr>
              <w:t>Rekeningnummer: NL11 INGB 0000 131451 t.n.v.</w:t>
            </w:r>
          </w:p>
          <w:p w14:paraId="782293A9" w14:textId="77777777" w:rsidR="00CD5870" w:rsidRDefault="00CD5870" w:rsidP="00A80EA4">
            <w:pPr>
              <w:pStyle w:val="HoofdtekstJohannesbrief"/>
              <w:rPr>
                <w:shd w:val="clear" w:color="auto" w:fill="FFFFFF"/>
                <w:lang w:val="nl-NL"/>
              </w:rPr>
            </w:pPr>
            <w:r w:rsidRPr="008E59CC">
              <w:rPr>
                <w:sz w:val="20"/>
                <w:szCs w:val="20"/>
                <w:lang w:val="nl-NL"/>
              </w:rPr>
              <w:t xml:space="preserve">‘Diaconie van de </w:t>
            </w:r>
            <w:proofErr w:type="spellStart"/>
            <w:r w:rsidRPr="008E59CC">
              <w:rPr>
                <w:sz w:val="20"/>
                <w:szCs w:val="20"/>
                <w:lang w:val="nl-NL"/>
              </w:rPr>
              <w:t>Dorejo</w:t>
            </w:r>
            <w:proofErr w:type="spellEnd"/>
            <w:r w:rsidRPr="008E59CC">
              <w:rPr>
                <w:sz w:val="20"/>
                <w:szCs w:val="20"/>
                <w:lang w:val="nl-NL"/>
              </w:rPr>
              <w:t xml:space="preserve"> gemeente te Amersfoort’</w:t>
            </w:r>
          </w:p>
        </w:tc>
      </w:tr>
      <w:tr w:rsidR="00CD5870" w:rsidRPr="00145E00" w14:paraId="2F813F94" w14:textId="77777777" w:rsidTr="00A80EA4">
        <w:trPr>
          <w:trHeight w:val="411"/>
        </w:trPr>
        <w:tc>
          <w:tcPr>
            <w:tcW w:w="4843" w:type="dxa"/>
          </w:tcPr>
          <w:p w14:paraId="2ED1F3F9" w14:textId="77777777" w:rsidR="00CD5870" w:rsidRDefault="00CD5870" w:rsidP="00A80EA4">
            <w:pPr>
              <w:pStyle w:val="ONDERTITELJohannesbrief"/>
              <w:rPr>
                <w:shd w:val="clear" w:color="auto" w:fill="FFFFFF"/>
                <w:lang w:val="nl-NL"/>
              </w:rPr>
            </w:pPr>
          </w:p>
          <w:p w14:paraId="4789544C" w14:textId="77777777" w:rsidR="00CD5870" w:rsidRDefault="00CD5870" w:rsidP="00A80EA4">
            <w:pPr>
              <w:pStyle w:val="ONDERTITELJohannesbrief"/>
              <w:rPr>
                <w:shd w:val="clear" w:color="auto" w:fill="FFFFFF"/>
                <w:lang w:val="nl-NL"/>
              </w:rPr>
            </w:pPr>
            <w:r w:rsidRPr="00C2491E">
              <w:rPr>
                <w:shd w:val="clear" w:color="auto" w:fill="FFFFFF"/>
                <w:lang w:val="nl-NL"/>
              </w:rPr>
              <w:t xml:space="preserve">PASTORAAT </w:t>
            </w:r>
          </w:p>
          <w:p w14:paraId="7A73D454" w14:textId="77777777" w:rsidR="00CD5870" w:rsidRPr="00206760" w:rsidRDefault="00CD5870" w:rsidP="00A80EA4">
            <w:pPr>
              <w:pStyle w:val="HoofdtekstJohannesbrief"/>
              <w:rPr>
                <w:sz w:val="20"/>
                <w:szCs w:val="20"/>
                <w:lang w:val="nl-NL"/>
              </w:rPr>
            </w:pPr>
            <w:proofErr w:type="gramStart"/>
            <w:r w:rsidRPr="00206760">
              <w:rPr>
                <w:sz w:val="20"/>
                <w:szCs w:val="20"/>
                <w:lang w:val="nl-NL"/>
              </w:rPr>
              <w:t>vacature</w:t>
            </w:r>
            <w:proofErr w:type="gramEnd"/>
            <w:r w:rsidRPr="00206760">
              <w:rPr>
                <w:sz w:val="20"/>
                <w:szCs w:val="20"/>
                <w:lang w:val="nl-NL"/>
              </w:rPr>
              <w:t>.</w:t>
            </w:r>
          </w:p>
          <w:p w14:paraId="48A589DC" w14:textId="77777777" w:rsidR="00CD5870" w:rsidRPr="00E93228" w:rsidRDefault="00CD5870" w:rsidP="00A80EA4">
            <w:pPr>
              <w:pStyle w:val="HoofdtekstJohannesbrief"/>
              <w:rPr>
                <w:sz w:val="20"/>
                <w:szCs w:val="20"/>
                <w:lang w:val="nl-NL"/>
              </w:rPr>
            </w:pPr>
            <w:r w:rsidRPr="00206760">
              <w:rPr>
                <w:sz w:val="20"/>
                <w:szCs w:val="20"/>
                <w:lang w:val="nl-NL"/>
              </w:rPr>
              <w:t>Bel voor dringend pastoraat Kees Meinema, 06 50213525</w:t>
            </w:r>
          </w:p>
          <w:p w14:paraId="11A6939E" w14:textId="77777777" w:rsidR="00CD5870" w:rsidRDefault="00CD5870" w:rsidP="00A80EA4">
            <w:pPr>
              <w:pStyle w:val="ONDERTITELJohannesbrief"/>
              <w:rPr>
                <w:lang w:val="nl-NL"/>
              </w:rPr>
            </w:pPr>
          </w:p>
          <w:p w14:paraId="3E79CDF2" w14:textId="77777777" w:rsidR="00CD5870" w:rsidRPr="00145E00" w:rsidRDefault="00CD5870" w:rsidP="00A80EA4">
            <w:pPr>
              <w:pStyle w:val="ONDERTITELJohannesbrief"/>
              <w:rPr>
                <w:lang w:val="nl-NL"/>
              </w:rPr>
            </w:pPr>
            <w:r w:rsidRPr="00145E00">
              <w:rPr>
                <w:lang w:val="nl-NL"/>
              </w:rPr>
              <w:t xml:space="preserve">SECRETARIAAT KERKENRAAD </w:t>
            </w:r>
          </w:p>
          <w:p w14:paraId="61DE8392" w14:textId="77777777" w:rsidR="00CD5870" w:rsidRPr="008E59CC" w:rsidRDefault="00CD5870" w:rsidP="00A80EA4">
            <w:pPr>
              <w:pStyle w:val="HoofdtekstJohannesbrief"/>
              <w:rPr>
                <w:sz w:val="20"/>
                <w:szCs w:val="20"/>
                <w:lang w:val="nl-NL"/>
              </w:rPr>
            </w:pPr>
            <w:proofErr w:type="spellStart"/>
            <w:r w:rsidRPr="008E59CC">
              <w:rPr>
                <w:sz w:val="20"/>
                <w:szCs w:val="20"/>
                <w:lang w:val="nl-NL"/>
              </w:rPr>
              <w:t>Mw</w:t>
            </w:r>
            <w:proofErr w:type="spellEnd"/>
            <w:r w:rsidRPr="008E59CC">
              <w:rPr>
                <w:sz w:val="20"/>
                <w:szCs w:val="20"/>
                <w:lang w:val="nl-NL"/>
              </w:rPr>
              <w:t xml:space="preserve"> L. van Rossum du </w:t>
            </w:r>
            <w:proofErr w:type="spellStart"/>
            <w:r w:rsidRPr="008E59CC">
              <w:rPr>
                <w:sz w:val="20"/>
                <w:szCs w:val="20"/>
                <w:lang w:val="nl-NL"/>
              </w:rPr>
              <w:t>Chattel</w:t>
            </w:r>
            <w:proofErr w:type="spellEnd"/>
            <w:r w:rsidRPr="008E59CC">
              <w:rPr>
                <w:sz w:val="20"/>
                <w:szCs w:val="20"/>
                <w:lang w:val="nl-NL"/>
              </w:rPr>
              <w:t xml:space="preserve"> </w:t>
            </w:r>
          </w:p>
          <w:p w14:paraId="306A5CE5" w14:textId="77777777" w:rsidR="00CD5870" w:rsidRPr="00C87166" w:rsidRDefault="00CD5870" w:rsidP="00A80EA4">
            <w:pPr>
              <w:pStyle w:val="HoofdtekstJohannesbrief"/>
              <w:rPr>
                <w:lang w:val="nl-NL"/>
              </w:rPr>
            </w:pPr>
          </w:p>
        </w:tc>
        <w:tc>
          <w:tcPr>
            <w:tcW w:w="4843" w:type="dxa"/>
          </w:tcPr>
          <w:p w14:paraId="7B7A8365" w14:textId="77777777" w:rsidR="00CD5870" w:rsidRDefault="00CD5870" w:rsidP="00A80EA4">
            <w:pPr>
              <w:pStyle w:val="ONDERTITELJohannesbrief"/>
              <w:rPr>
                <w:shd w:val="clear" w:color="auto" w:fill="FFFFFF"/>
                <w:lang w:val="nl-NL"/>
              </w:rPr>
            </w:pPr>
          </w:p>
          <w:p w14:paraId="260FC177" w14:textId="77777777" w:rsidR="00CD5870" w:rsidRDefault="00CD5870" w:rsidP="00A80EA4">
            <w:pPr>
              <w:pStyle w:val="ONDERTITELJohannesbrief"/>
              <w:rPr>
                <w:shd w:val="clear" w:color="auto" w:fill="FFFFFF"/>
                <w:lang w:val="nl-NL"/>
              </w:rPr>
            </w:pPr>
            <w:r w:rsidRPr="00C2491E">
              <w:rPr>
                <w:shd w:val="clear" w:color="auto" w:fill="FFFFFF"/>
                <w:lang w:val="nl-NL"/>
              </w:rPr>
              <w:t xml:space="preserve">LEDENADMINISTRATIE </w:t>
            </w:r>
          </w:p>
          <w:p w14:paraId="457DAACD" w14:textId="77777777" w:rsidR="00CD5870" w:rsidRDefault="00CD5870" w:rsidP="00A80EA4">
            <w:pPr>
              <w:pStyle w:val="HoofdtekstJohannesbrief"/>
              <w:rPr>
                <w:sz w:val="20"/>
                <w:szCs w:val="20"/>
                <w:lang w:val="nl-NL"/>
              </w:rPr>
            </w:pPr>
            <w:r w:rsidRPr="008E59CC">
              <w:rPr>
                <w:sz w:val="20"/>
                <w:szCs w:val="20"/>
                <w:lang w:val="nl-NL"/>
              </w:rPr>
              <w:t>Dhr. J. Nienhuis</w:t>
            </w:r>
          </w:p>
          <w:p w14:paraId="010E59A3" w14:textId="77777777" w:rsidR="00CD5870" w:rsidRPr="00C87166" w:rsidRDefault="00CD5870" w:rsidP="00A80EA4">
            <w:pPr>
              <w:pStyle w:val="HoofdtekstJohannesbrief"/>
              <w:rPr>
                <w:shd w:val="clear" w:color="auto" w:fill="FFFFFF"/>
                <w:lang w:val="nl-NL"/>
              </w:rPr>
            </w:pPr>
            <w:r w:rsidRPr="007D1060">
              <w:rPr>
                <w:sz w:val="20"/>
                <w:szCs w:val="20"/>
                <w:lang w:val="nl-NL"/>
              </w:rPr>
              <w:t>Johan van der Waal</w:t>
            </w:r>
          </w:p>
          <w:p w14:paraId="1E91698E" w14:textId="77777777" w:rsidR="00CD5870" w:rsidRPr="00C87166" w:rsidRDefault="00CD5870" w:rsidP="00A80EA4">
            <w:pPr>
              <w:pStyle w:val="HoofdtekstJohannesbrief"/>
              <w:rPr>
                <w:shd w:val="clear" w:color="auto" w:fill="FFFFFF"/>
                <w:lang w:val="nl-NL"/>
              </w:rPr>
            </w:pPr>
          </w:p>
          <w:p w14:paraId="4B8B2DED" w14:textId="77777777" w:rsidR="00CD5870" w:rsidRDefault="00CD5870" w:rsidP="00A80EA4">
            <w:pPr>
              <w:pStyle w:val="ONDERTITELJohannesbrief"/>
              <w:rPr>
                <w:shd w:val="clear" w:color="auto" w:fill="FFFFFF"/>
                <w:lang w:val="nl-NL"/>
              </w:rPr>
            </w:pPr>
            <w:r w:rsidRPr="00C2491E">
              <w:rPr>
                <w:shd w:val="clear" w:color="auto" w:fill="FFFFFF"/>
                <w:lang w:val="nl-NL"/>
              </w:rPr>
              <w:t xml:space="preserve">AUTODIENST </w:t>
            </w:r>
          </w:p>
          <w:p w14:paraId="356DAB10" w14:textId="77777777" w:rsidR="00CD5870" w:rsidRDefault="00CD5870" w:rsidP="00A80EA4">
            <w:pPr>
              <w:pStyle w:val="HoofdtekstJohannesbrief"/>
              <w:rPr>
                <w:sz w:val="20"/>
                <w:szCs w:val="20"/>
                <w:lang w:val="nl-NL"/>
              </w:rPr>
            </w:pPr>
            <w:r w:rsidRPr="008E59CC">
              <w:rPr>
                <w:sz w:val="20"/>
                <w:szCs w:val="20"/>
                <w:lang w:val="nl-NL"/>
              </w:rPr>
              <w:t>Coördinator: dhr. R. Meijer</w:t>
            </w:r>
          </w:p>
          <w:p w14:paraId="4B484B65" w14:textId="77777777" w:rsidR="00CD5870" w:rsidRPr="00E534D2" w:rsidRDefault="00CD5870" w:rsidP="00A80EA4">
            <w:pPr>
              <w:pStyle w:val="HoofdtekstJohannesbrief"/>
              <w:rPr>
                <w:lang w:val="pt-PT"/>
              </w:rPr>
            </w:pPr>
            <w:r w:rsidRPr="008E59CC">
              <w:rPr>
                <w:sz w:val="20"/>
                <w:szCs w:val="20"/>
                <w:lang w:val="nl-NL"/>
              </w:rPr>
              <w:t>Graag aanmelden vóór vrijdagavond voorafgaand aan de dienst.</w:t>
            </w:r>
          </w:p>
        </w:tc>
      </w:tr>
      <w:tr w:rsidR="00CD5870" w:rsidRPr="00145E00" w14:paraId="66058DF3" w14:textId="77777777" w:rsidTr="00A80EA4">
        <w:trPr>
          <w:trHeight w:val="411"/>
        </w:trPr>
        <w:tc>
          <w:tcPr>
            <w:tcW w:w="4843" w:type="dxa"/>
          </w:tcPr>
          <w:p w14:paraId="0C70DB19" w14:textId="77777777" w:rsidR="00CD5870" w:rsidRPr="00145E00" w:rsidRDefault="00CD5870" w:rsidP="00A80EA4">
            <w:pPr>
              <w:rPr>
                <w:shd w:val="clear" w:color="auto" w:fill="FFFFFF"/>
              </w:rPr>
            </w:pPr>
          </w:p>
          <w:p w14:paraId="609208C0" w14:textId="77777777" w:rsidR="00CD5870" w:rsidRDefault="00CD5870" w:rsidP="00A80EA4">
            <w:pPr>
              <w:pStyle w:val="ONDERTITELJohannesbrief"/>
              <w:rPr>
                <w:shd w:val="clear" w:color="auto" w:fill="FFFFFF"/>
                <w:lang w:val="nl-NL"/>
              </w:rPr>
            </w:pPr>
            <w:r w:rsidRPr="00C2491E">
              <w:rPr>
                <w:shd w:val="clear" w:color="auto" w:fill="FFFFFF"/>
                <w:lang w:val="nl-NL"/>
              </w:rPr>
              <w:t xml:space="preserve">JEUGD- EN JONGERENWERK </w:t>
            </w:r>
          </w:p>
          <w:p w14:paraId="5D669034" w14:textId="77777777" w:rsidR="00CD5870" w:rsidRDefault="00CD5870" w:rsidP="00A80EA4">
            <w:pPr>
              <w:pStyle w:val="HoofdtekstJohannesbrief"/>
              <w:rPr>
                <w:sz w:val="20"/>
                <w:szCs w:val="20"/>
                <w:lang w:val="nl-NL"/>
              </w:rPr>
            </w:pPr>
            <w:proofErr w:type="spellStart"/>
            <w:r w:rsidRPr="008E59CC">
              <w:rPr>
                <w:sz w:val="20"/>
                <w:szCs w:val="20"/>
                <w:lang w:val="nl-NL"/>
              </w:rPr>
              <w:t>Supertwien</w:t>
            </w:r>
            <w:proofErr w:type="spellEnd"/>
            <w:r w:rsidRPr="008E59CC">
              <w:rPr>
                <w:sz w:val="20"/>
                <w:szCs w:val="20"/>
                <w:lang w:val="nl-NL"/>
              </w:rPr>
              <w:t xml:space="preserve">: Elise Folmer </w:t>
            </w:r>
          </w:p>
          <w:p w14:paraId="42B70EA8" w14:textId="77777777" w:rsidR="00CD5870" w:rsidRPr="0004634B" w:rsidRDefault="00CD5870" w:rsidP="00A80EA4">
            <w:pPr>
              <w:pStyle w:val="HoofdtekstJohannesbrief"/>
              <w:rPr>
                <w:shd w:val="clear" w:color="auto" w:fill="FFFFFF"/>
                <w:lang w:val="nl-NL"/>
              </w:rPr>
            </w:pPr>
            <w:r w:rsidRPr="0004634B">
              <w:rPr>
                <w:sz w:val="20"/>
                <w:szCs w:val="20"/>
                <w:lang w:val="nl-NL"/>
              </w:rPr>
              <w:t xml:space="preserve">Kinderkring: </w:t>
            </w:r>
            <w:r w:rsidRPr="008E59CC">
              <w:rPr>
                <w:sz w:val="20"/>
                <w:szCs w:val="20"/>
                <w:lang w:val="nl-NL"/>
              </w:rPr>
              <w:t>Geertrui Meinema</w:t>
            </w:r>
          </w:p>
        </w:tc>
        <w:tc>
          <w:tcPr>
            <w:tcW w:w="4843" w:type="dxa"/>
          </w:tcPr>
          <w:p w14:paraId="03BA0EDD" w14:textId="77777777" w:rsidR="00CD5870" w:rsidRDefault="00CD5870" w:rsidP="00A80EA4">
            <w:pPr>
              <w:rPr>
                <w:shd w:val="clear" w:color="auto" w:fill="FFFFFF"/>
              </w:rPr>
            </w:pPr>
          </w:p>
          <w:p w14:paraId="13D8E0DF" w14:textId="77777777" w:rsidR="00CD5870" w:rsidRPr="00C2491E" w:rsidRDefault="00CD5870" w:rsidP="00A80EA4">
            <w:pPr>
              <w:pStyle w:val="ONDERTITELJohannesbrief"/>
              <w:rPr>
                <w:shd w:val="clear" w:color="auto" w:fill="FFFFFF"/>
                <w:lang w:val="nl-NL"/>
              </w:rPr>
            </w:pPr>
            <w:r w:rsidRPr="00C2491E">
              <w:rPr>
                <w:shd w:val="clear" w:color="auto" w:fill="FFFFFF"/>
                <w:lang w:val="nl-NL"/>
              </w:rPr>
              <w:t xml:space="preserve">REDACTIE JOHANNESBRIEF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1634"/>
            </w:tblGrid>
            <w:tr w:rsidR="00CD5870" w:rsidRPr="008E59CC" w14:paraId="28C647C2" w14:textId="77777777" w:rsidTr="00A80EA4">
              <w:tc>
                <w:tcPr>
                  <w:tcW w:w="2983" w:type="dxa"/>
                </w:tcPr>
                <w:p w14:paraId="0237816A" w14:textId="77777777" w:rsidR="00CD5870" w:rsidRPr="008E59CC" w:rsidRDefault="00CD5870" w:rsidP="00A80EA4">
                  <w:pPr>
                    <w:pStyle w:val="HoofdtekstJohannesbrief"/>
                    <w:rPr>
                      <w:sz w:val="20"/>
                      <w:szCs w:val="20"/>
                      <w:lang w:val="nl-NL"/>
                    </w:rPr>
                  </w:pPr>
                  <w:r w:rsidRPr="008E59CC">
                    <w:rPr>
                      <w:sz w:val="20"/>
                      <w:szCs w:val="20"/>
                      <w:lang w:val="nl-NL"/>
                    </w:rPr>
                    <w:t>Mw. A. Rosbergen</w:t>
                  </w:r>
                </w:p>
              </w:tc>
              <w:tc>
                <w:tcPr>
                  <w:tcW w:w="1634" w:type="dxa"/>
                </w:tcPr>
                <w:p w14:paraId="266C6E0A" w14:textId="77777777" w:rsidR="00CD5870" w:rsidRPr="008E59CC" w:rsidRDefault="00CD5870" w:rsidP="00A80EA4">
                  <w:pPr>
                    <w:pStyle w:val="HoofdtekstJohannesbrief"/>
                    <w:rPr>
                      <w:sz w:val="20"/>
                      <w:szCs w:val="20"/>
                      <w:lang w:val="nl-NL"/>
                    </w:rPr>
                  </w:pPr>
                </w:p>
              </w:tc>
            </w:tr>
            <w:tr w:rsidR="00CD5870" w:rsidRPr="008E59CC" w14:paraId="279B0884" w14:textId="77777777" w:rsidTr="00A80EA4">
              <w:tc>
                <w:tcPr>
                  <w:tcW w:w="2983" w:type="dxa"/>
                </w:tcPr>
                <w:p w14:paraId="59BBAAF4" w14:textId="77777777" w:rsidR="00CD5870" w:rsidRPr="008E59CC" w:rsidRDefault="00CD5870" w:rsidP="00A80EA4">
                  <w:pPr>
                    <w:pStyle w:val="HoofdtekstJohannesbrief"/>
                    <w:rPr>
                      <w:sz w:val="20"/>
                      <w:szCs w:val="20"/>
                      <w:lang w:val="nl-NL"/>
                    </w:rPr>
                  </w:pPr>
                  <w:r w:rsidRPr="008E59CC">
                    <w:rPr>
                      <w:sz w:val="20"/>
                      <w:szCs w:val="20"/>
                      <w:lang w:val="nl-NL"/>
                    </w:rPr>
                    <w:t xml:space="preserve">Mw. L. van Rossum du </w:t>
                  </w:r>
                  <w:proofErr w:type="spellStart"/>
                  <w:r w:rsidRPr="008E59CC">
                    <w:rPr>
                      <w:sz w:val="20"/>
                      <w:szCs w:val="20"/>
                      <w:lang w:val="nl-NL"/>
                    </w:rPr>
                    <w:t>Chattel</w:t>
                  </w:r>
                  <w:proofErr w:type="spellEnd"/>
                  <w:r w:rsidRPr="008E59CC">
                    <w:rPr>
                      <w:sz w:val="20"/>
                      <w:szCs w:val="20"/>
                      <w:lang w:val="nl-NL"/>
                    </w:rPr>
                    <w:t xml:space="preserve"> </w:t>
                  </w:r>
                </w:p>
              </w:tc>
              <w:tc>
                <w:tcPr>
                  <w:tcW w:w="1634" w:type="dxa"/>
                </w:tcPr>
                <w:p w14:paraId="0F9A2571" w14:textId="77777777" w:rsidR="00CD5870" w:rsidRPr="00C87166" w:rsidRDefault="00CD5870" w:rsidP="00A80EA4">
                  <w:pPr>
                    <w:pStyle w:val="HoofdtekstJohannesbrief"/>
                    <w:rPr>
                      <w:sz w:val="20"/>
                      <w:szCs w:val="20"/>
                      <w:lang w:val="nl-NL"/>
                    </w:rPr>
                  </w:pPr>
                </w:p>
              </w:tc>
            </w:tr>
            <w:tr w:rsidR="00CD5870" w:rsidRPr="008E59CC" w14:paraId="4AE9076E" w14:textId="77777777" w:rsidTr="00A80EA4">
              <w:tc>
                <w:tcPr>
                  <w:tcW w:w="2983" w:type="dxa"/>
                </w:tcPr>
                <w:p w14:paraId="01A266BB" w14:textId="77777777" w:rsidR="00CD5870" w:rsidRPr="008E59CC" w:rsidRDefault="00CD5870" w:rsidP="00A80EA4">
                  <w:pPr>
                    <w:pStyle w:val="HoofdtekstJohannesbrief"/>
                    <w:rPr>
                      <w:sz w:val="20"/>
                      <w:szCs w:val="20"/>
                    </w:rPr>
                  </w:pPr>
                  <w:r w:rsidRPr="008E59CC">
                    <w:rPr>
                      <w:sz w:val="20"/>
                      <w:szCs w:val="20"/>
                    </w:rPr>
                    <w:t xml:space="preserve">Mw. T. </w:t>
                  </w:r>
                  <w:proofErr w:type="spellStart"/>
                  <w:r w:rsidRPr="008E59CC">
                    <w:rPr>
                      <w:sz w:val="20"/>
                      <w:szCs w:val="20"/>
                    </w:rPr>
                    <w:t>Leeuwendal</w:t>
                  </w:r>
                  <w:proofErr w:type="spellEnd"/>
                </w:p>
              </w:tc>
              <w:tc>
                <w:tcPr>
                  <w:tcW w:w="1634" w:type="dxa"/>
                </w:tcPr>
                <w:p w14:paraId="4E4BBEF1" w14:textId="77777777" w:rsidR="00CD5870" w:rsidRPr="008E59CC" w:rsidRDefault="00CD5870" w:rsidP="00A80EA4">
                  <w:pPr>
                    <w:pStyle w:val="HoofdtekstJohannesbrief"/>
                    <w:rPr>
                      <w:sz w:val="20"/>
                      <w:szCs w:val="20"/>
                    </w:rPr>
                  </w:pPr>
                </w:p>
              </w:tc>
            </w:tr>
          </w:tbl>
          <w:p w14:paraId="68CEF122" w14:textId="77777777" w:rsidR="00CD5870" w:rsidRPr="00CD3629" w:rsidRDefault="00CD5870" w:rsidP="00A80EA4">
            <w:pPr>
              <w:pStyle w:val="HoofdtekstJohannesbrief"/>
              <w:rPr>
                <w:shd w:val="clear" w:color="auto" w:fill="FFFFFF"/>
              </w:rPr>
            </w:pPr>
          </w:p>
        </w:tc>
      </w:tr>
      <w:tr w:rsidR="00CD5870" w14:paraId="5464F4E2" w14:textId="77777777" w:rsidTr="00A80EA4">
        <w:trPr>
          <w:trHeight w:val="411"/>
        </w:trPr>
        <w:tc>
          <w:tcPr>
            <w:tcW w:w="4843" w:type="dxa"/>
          </w:tcPr>
          <w:p w14:paraId="7E2392FE" w14:textId="77777777" w:rsidR="00CD5870" w:rsidRPr="00C87166" w:rsidRDefault="00CD5870" w:rsidP="00A80EA4">
            <w:pPr>
              <w:rPr>
                <w:shd w:val="clear" w:color="auto" w:fill="FFFFFF"/>
              </w:rPr>
            </w:pPr>
          </w:p>
          <w:p w14:paraId="35CB13CF" w14:textId="77777777" w:rsidR="00CD5870" w:rsidRDefault="00CD5870" w:rsidP="00A80EA4">
            <w:pPr>
              <w:pStyle w:val="ONDERTITELJohannesbrief"/>
              <w:rPr>
                <w:shd w:val="clear" w:color="auto" w:fill="FFFFFF"/>
                <w:lang w:val="nl-NL"/>
              </w:rPr>
            </w:pPr>
            <w:r w:rsidRPr="00C2491E">
              <w:rPr>
                <w:shd w:val="clear" w:color="auto" w:fill="FFFFFF"/>
                <w:lang w:val="nl-NL"/>
              </w:rPr>
              <w:t>ORGANIST</w:t>
            </w:r>
            <w:r>
              <w:rPr>
                <w:shd w:val="clear" w:color="auto" w:fill="FFFFFF"/>
                <w:lang w:val="nl-NL"/>
              </w:rPr>
              <w:t>EN</w:t>
            </w:r>
            <w:r w:rsidRPr="00C2491E">
              <w:rPr>
                <w:shd w:val="clear" w:color="auto" w:fill="FFFFFF"/>
                <w:lang w:val="nl-NL"/>
              </w:rPr>
              <w:t xml:space="preserve"> </w:t>
            </w:r>
          </w:p>
          <w:p w14:paraId="4AC3B780" w14:textId="77777777" w:rsidR="00CD5870" w:rsidRDefault="00CD5870" w:rsidP="00A80EA4">
            <w:pPr>
              <w:pStyle w:val="HoofdtekstJohannesbrief"/>
              <w:rPr>
                <w:sz w:val="20"/>
                <w:szCs w:val="20"/>
                <w:lang w:val="nl-NL"/>
              </w:rPr>
            </w:pPr>
            <w:proofErr w:type="gramStart"/>
            <w:r>
              <w:rPr>
                <w:sz w:val="20"/>
                <w:szCs w:val="20"/>
                <w:lang w:val="nl-NL"/>
              </w:rPr>
              <w:t>vacant</w:t>
            </w:r>
            <w:proofErr w:type="gramEnd"/>
          </w:p>
          <w:p w14:paraId="51639865" w14:textId="77777777" w:rsidR="00CD5870" w:rsidRDefault="00CD5870" w:rsidP="00A80EA4">
            <w:pPr>
              <w:pStyle w:val="HoofdtekstJohannesbrief"/>
              <w:rPr>
                <w:sz w:val="20"/>
                <w:szCs w:val="20"/>
                <w:lang w:val="fr-FR"/>
              </w:rPr>
            </w:pPr>
          </w:p>
          <w:p w14:paraId="74DA2DEF" w14:textId="77777777" w:rsidR="00CD5870" w:rsidRPr="006D0FE1" w:rsidRDefault="00CD5870" w:rsidP="00A80EA4">
            <w:pPr>
              <w:pStyle w:val="ONDERTITELJohannesbrief"/>
              <w:rPr>
                <w:shd w:val="clear" w:color="auto" w:fill="FFFFFF"/>
                <w:lang w:val="nl-NL"/>
              </w:rPr>
            </w:pPr>
            <w:r w:rsidRPr="006D0FE1">
              <w:rPr>
                <w:shd w:val="clear" w:color="auto" w:fill="FFFFFF"/>
                <w:lang w:val="nl-NL"/>
              </w:rPr>
              <w:t>PENNINGMEESTER</w:t>
            </w:r>
          </w:p>
          <w:p w14:paraId="71212275" w14:textId="77777777" w:rsidR="00CD5870" w:rsidRPr="00145E00" w:rsidRDefault="00CD5870" w:rsidP="00A80EA4">
            <w:pPr>
              <w:pStyle w:val="HoofdtekstJohannesbrief"/>
              <w:rPr>
                <w:sz w:val="20"/>
                <w:szCs w:val="20"/>
                <w:lang w:val="nl-NL"/>
              </w:rPr>
            </w:pPr>
            <w:r w:rsidRPr="00145E00">
              <w:rPr>
                <w:sz w:val="20"/>
                <w:szCs w:val="20"/>
                <w:lang w:val="nl-NL"/>
              </w:rPr>
              <w:t>Penningmeester Stichting Johanneskerk</w:t>
            </w:r>
          </w:p>
          <w:p w14:paraId="1F33CD47" w14:textId="77777777" w:rsidR="00CD5870" w:rsidRPr="00D003C9" w:rsidRDefault="00CD5870" w:rsidP="00A80EA4">
            <w:pPr>
              <w:pStyle w:val="HoofdtekstJohannesbrief"/>
              <w:rPr>
                <w:sz w:val="20"/>
                <w:szCs w:val="20"/>
                <w:lang w:val="nl-NL"/>
              </w:rPr>
            </w:pPr>
            <w:r w:rsidRPr="00D003C9">
              <w:rPr>
                <w:sz w:val="20"/>
                <w:szCs w:val="20"/>
                <w:lang w:val="nl-NL"/>
              </w:rPr>
              <w:t xml:space="preserve">Dhr. Arriën </w:t>
            </w:r>
            <w:proofErr w:type="spellStart"/>
            <w:r w:rsidRPr="00D003C9">
              <w:rPr>
                <w:sz w:val="20"/>
                <w:szCs w:val="20"/>
                <w:lang w:val="nl-NL"/>
              </w:rPr>
              <w:t>Kruyt</w:t>
            </w:r>
            <w:proofErr w:type="spellEnd"/>
          </w:p>
          <w:p w14:paraId="2156F07D" w14:textId="77777777" w:rsidR="00CD5870" w:rsidRPr="00145E00" w:rsidRDefault="00CD5870" w:rsidP="00A80EA4">
            <w:pPr>
              <w:pStyle w:val="HoofdtekstJohannesbrief"/>
              <w:rPr>
                <w:shd w:val="clear" w:color="auto" w:fill="FFFFFF"/>
                <w:lang w:val="nl-NL"/>
              </w:rPr>
            </w:pPr>
            <w:r w:rsidRPr="00145E00">
              <w:rPr>
                <w:sz w:val="20"/>
                <w:szCs w:val="20"/>
                <w:lang w:val="nl-NL"/>
              </w:rPr>
              <w:t xml:space="preserve">IBAN: </w:t>
            </w:r>
            <w:r w:rsidRPr="00BD6D92">
              <w:rPr>
                <w:sz w:val="20"/>
                <w:szCs w:val="20"/>
                <w:lang w:val="nl-NL"/>
              </w:rPr>
              <w:t>NL 83 TRIO 0320 8123 67 t.n.v. Stichting Johanneskerk.</w:t>
            </w:r>
          </w:p>
        </w:tc>
        <w:tc>
          <w:tcPr>
            <w:tcW w:w="4843" w:type="dxa"/>
          </w:tcPr>
          <w:p w14:paraId="1F54C121" w14:textId="77777777" w:rsidR="00CD5870" w:rsidRDefault="00CD5870" w:rsidP="00A80EA4">
            <w:pPr>
              <w:rPr>
                <w:shd w:val="clear" w:color="auto" w:fill="FFFFFF"/>
              </w:rPr>
            </w:pPr>
          </w:p>
          <w:p w14:paraId="1181E10A" w14:textId="77777777" w:rsidR="00CD5870" w:rsidRPr="00C2491E" w:rsidRDefault="00CD5870" w:rsidP="00A80EA4">
            <w:pPr>
              <w:pStyle w:val="ONDERTITELJohannesbrief"/>
              <w:rPr>
                <w:shd w:val="clear" w:color="auto" w:fill="FFFFFF"/>
                <w:lang w:val="nl-NL"/>
              </w:rPr>
            </w:pPr>
            <w:r w:rsidRPr="00C2491E">
              <w:rPr>
                <w:shd w:val="clear" w:color="auto" w:fill="FFFFFF"/>
                <w:lang w:val="nl-NL"/>
              </w:rPr>
              <w:t xml:space="preserve">INLEVEREN KOPIJ </w:t>
            </w:r>
          </w:p>
          <w:p w14:paraId="3EA2EC23" w14:textId="77777777" w:rsidR="00CD5870" w:rsidRPr="00270FC8" w:rsidRDefault="00CD5870" w:rsidP="00A80EA4">
            <w:pPr>
              <w:pStyle w:val="HoofdtekstJohannesbrief"/>
              <w:rPr>
                <w:b/>
                <w:bCs/>
                <w:lang w:val="nl-NL"/>
              </w:rPr>
            </w:pPr>
            <w:r w:rsidRPr="00270FC8">
              <w:rPr>
                <w:b/>
                <w:bCs/>
                <w:lang w:val="nl-NL"/>
              </w:rPr>
              <w:t>Johannesmail</w:t>
            </w:r>
          </w:p>
          <w:p w14:paraId="0B49DAB4" w14:textId="77777777" w:rsidR="00CD5870" w:rsidRPr="00270FC8" w:rsidRDefault="00CD5870" w:rsidP="00A80EA4">
            <w:pPr>
              <w:pStyle w:val="HoofdtekstJohannesbrief"/>
              <w:rPr>
                <w:sz w:val="20"/>
                <w:szCs w:val="20"/>
                <w:lang w:val="nl-NL"/>
              </w:rPr>
            </w:pPr>
            <w:r w:rsidRPr="00270FC8">
              <w:rPr>
                <w:sz w:val="20"/>
                <w:szCs w:val="20"/>
                <w:lang w:val="nl-NL"/>
              </w:rPr>
              <w:t>Johannesmail verschijnt wekelijks. Kopij donderdag vóór 12.00 uur naar: johannesmail@johanneskerk.nl</w:t>
            </w:r>
          </w:p>
          <w:p w14:paraId="2B57D2A8" w14:textId="77777777" w:rsidR="00CD5870" w:rsidRPr="00270FC8" w:rsidRDefault="00CD5870" w:rsidP="00A80EA4">
            <w:pPr>
              <w:pStyle w:val="HoofdtekstJohannesbrief"/>
              <w:rPr>
                <w:sz w:val="20"/>
                <w:szCs w:val="20"/>
                <w:lang w:val="nl-NL"/>
              </w:rPr>
            </w:pPr>
            <w:r w:rsidRPr="00270FC8">
              <w:rPr>
                <w:sz w:val="20"/>
                <w:szCs w:val="20"/>
                <w:lang w:val="nl-NL"/>
              </w:rPr>
              <w:t xml:space="preserve">Contactpersoon: Hetty </w:t>
            </w:r>
            <w:proofErr w:type="spellStart"/>
            <w:r w:rsidRPr="00270FC8">
              <w:rPr>
                <w:sz w:val="20"/>
                <w:szCs w:val="20"/>
                <w:lang w:val="nl-NL"/>
              </w:rPr>
              <w:t>Deelstra</w:t>
            </w:r>
            <w:proofErr w:type="spellEnd"/>
            <w:r w:rsidRPr="00270FC8">
              <w:rPr>
                <w:sz w:val="20"/>
                <w:szCs w:val="20"/>
                <w:lang w:val="nl-NL"/>
              </w:rPr>
              <w:t>, 06 37349504</w:t>
            </w:r>
          </w:p>
          <w:p w14:paraId="63393166" w14:textId="77777777" w:rsidR="00CD5870" w:rsidRPr="00270FC8" w:rsidRDefault="00CD5870" w:rsidP="00A80EA4">
            <w:pPr>
              <w:pStyle w:val="HoofdtekstJohannesbrief"/>
              <w:rPr>
                <w:sz w:val="20"/>
                <w:szCs w:val="20"/>
                <w:lang w:val="nl-NL"/>
              </w:rPr>
            </w:pPr>
            <w:r w:rsidRPr="00270FC8">
              <w:rPr>
                <w:sz w:val="20"/>
                <w:szCs w:val="20"/>
                <w:lang w:val="nl-NL"/>
              </w:rPr>
              <w:t> </w:t>
            </w:r>
          </w:p>
          <w:p w14:paraId="24290301" w14:textId="77777777" w:rsidR="00CD5870" w:rsidRPr="000F5986" w:rsidRDefault="00CD5870" w:rsidP="00A80EA4">
            <w:pPr>
              <w:pStyle w:val="HoofdtekstJohannesbrief"/>
              <w:rPr>
                <w:lang w:val="nl-NL"/>
              </w:rPr>
            </w:pPr>
          </w:p>
        </w:tc>
      </w:tr>
    </w:tbl>
    <w:p w14:paraId="3E32958A" w14:textId="77777777" w:rsidR="00857D73" w:rsidRPr="00C2491E" w:rsidRDefault="00857D73" w:rsidP="00F72824">
      <w:pPr>
        <w:pStyle w:val="HoofdtekstJohannesbrief"/>
        <w:rPr>
          <w:shd w:val="clear" w:color="auto" w:fill="FFFFFF"/>
          <w:lang w:val="nl-NL"/>
        </w:rPr>
      </w:pPr>
    </w:p>
    <w:p w14:paraId="6D0F6EC5" w14:textId="77777777" w:rsidR="00297E2A" w:rsidRDefault="00297E2A" w:rsidP="00F72824">
      <w:pPr>
        <w:pStyle w:val="HoofdtekstJohannesbrief"/>
        <w:rPr>
          <w:shd w:val="clear" w:color="auto" w:fill="FFFFFF"/>
          <w:lang w:val="nl-NL"/>
        </w:rPr>
        <w:sectPr w:rsidR="00297E2A" w:rsidSect="00297E2A">
          <w:type w:val="continuous"/>
          <w:pgSz w:w="11901" w:h="16817"/>
          <w:pgMar w:top="1400" w:right="1202" w:bottom="1400" w:left="1202" w:header="709" w:footer="709" w:gutter="0"/>
          <w:cols w:space="709"/>
          <w:docGrid w:linePitch="360"/>
        </w:sectPr>
      </w:pPr>
    </w:p>
    <w:p w14:paraId="359FA514" w14:textId="77777777" w:rsidR="00857D73" w:rsidRPr="00C2491E" w:rsidRDefault="00857D73" w:rsidP="00F72824">
      <w:pPr>
        <w:pStyle w:val="HoofdtekstJohannesbrief"/>
        <w:rPr>
          <w:shd w:val="clear" w:color="auto" w:fill="FFFFFF"/>
          <w:lang w:val="nl-NL"/>
        </w:rPr>
      </w:pPr>
    </w:p>
    <w:p w14:paraId="488CB0DB" w14:textId="77777777" w:rsidR="00857D73" w:rsidRPr="00C2491E" w:rsidRDefault="00857D73" w:rsidP="00F72824">
      <w:pPr>
        <w:pStyle w:val="HoofdtekstJohannesbrief"/>
        <w:rPr>
          <w:shd w:val="clear" w:color="auto" w:fill="FFFFFF"/>
          <w:lang w:val="nl-NL"/>
        </w:rPr>
      </w:pPr>
    </w:p>
    <w:p w14:paraId="58698B10" w14:textId="77777777" w:rsidR="00391710" w:rsidRDefault="00391710">
      <w:pPr>
        <w:rPr>
          <w:rFonts w:cstheme="minorHAnsi"/>
          <w:sz w:val="22"/>
          <w:szCs w:val="22"/>
          <w:shd w:val="clear" w:color="auto" w:fill="FFFFFF"/>
        </w:rPr>
      </w:pPr>
      <w:r>
        <w:rPr>
          <w:shd w:val="clear" w:color="auto" w:fill="FFFFFF"/>
        </w:rPr>
        <w:br w:type="page"/>
      </w:r>
    </w:p>
    <w:p w14:paraId="6408C5EB" w14:textId="77777777" w:rsidR="00391710" w:rsidRPr="001B14CF" w:rsidRDefault="00391710" w:rsidP="00391710">
      <w:pPr>
        <w:pStyle w:val="KOPTEKST1"/>
        <w:rPr>
          <w:shd w:val="clear" w:color="auto" w:fill="FFFFFF"/>
          <w:lang w:val="nl-NL"/>
        </w:rPr>
      </w:pPr>
      <w:r w:rsidRPr="001B14CF">
        <w:rPr>
          <w:shd w:val="clear" w:color="auto" w:fill="FFFFFF"/>
          <w:lang w:val="nl-NL"/>
        </w:rPr>
        <w:lastRenderedPageBreak/>
        <w:t>KERKDIENSTEN</w:t>
      </w:r>
    </w:p>
    <w:p w14:paraId="3F9DB1CC" w14:textId="77777777" w:rsidR="00687E9B" w:rsidRPr="001B14CF" w:rsidRDefault="00391710" w:rsidP="00473D2A">
      <w:pPr>
        <w:pStyle w:val="HoofdtekstJohannesbrief"/>
        <w:rPr>
          <w:shd w:val="clear" w:color="auto" w:fill="FFFFFF"/>
          <w:lang w:val="nl-NL"/>
        </w:rPr>
      </w:pPr>
      <w:r>
        <w:rPr>
          <w:b/>
          <w:bCs/>
          <w:noProof/>
        </w:rPr>
        <mc:AlternateContent>
          <mc:Choice Requires="wps">
            <w:drawing>
              <wp:anchor distT="0" distB="0" distL="114300" distR="114300" simplePos="0" relativeHeight="251688960" behindDoc="0" locked="0" layoutInCell="1" allowOverlap="1" wp14:anchorId="05426D00" wp14:editId="605C58D6">
                <wp:simplePos x="0" y="0"/>
                <wp:positionH relativeFrom="column">
                  <wp:posOffset>0</wp:posOffset>
                </wp:positionH>
                <wp:positionV relativeFrom="paragraph">
                  <wp:posOffset>12700</wp:posOffset>
                </wp:positionV>
                <wp:extent cx="6212205" cy="0"/>
                <wp:effectExtent l="0" t="12700" r="36195" b="25400"/>
                <wp:wrapNone/>
                <wp:docPr id="23" name="Rechte verbindingslijn 23"/>
                <wp:cNvGraphicFramePr/>
                <a:graphic xmlns:a="http://schemas.openxmlformats.org/drawingml/2006/main">
                  <a:graphicData uri="http://schemas.microsoft.com/office/word/2010/wordprocessingShape">
                    <wps:wsp>
                      <wps:cNvCnPr/>
                      <wps:spPr>
                        <a:xfrm>
                          <a:off x="0" y="0"/>
                          <a:ext cx="6212205" cy="0"/>
                        </a:xfrm>
                        <a:prstGeom prst="line">
                          <a:avLst/>
                        </a:prstGeom>
                        <a:ln w="38100">
                          <a:solidFill>
                            <a:srgbClr val="A7A7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51E12" id="Rechte verbindingslijn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89.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" strokecolor="#a7a7a7" strokeweight="3pt">
                <v:stroke joinstyle="miter"/>
              </v:line>
            </w:pict>
          </mc:Fallback>
        </mc:AlternateContent>
      </w:r>
    </w:p>
    <w:p w14:paraId="741567B5" w14:textId="77777777" w:rsidR="0074135B" w:rsidRPr="0074135B" w:rsidRDefault="0074135B" w:rsidP="0074135B">
      <w:pPr>
        <w:pStyle w:val="HoofdtekstJohannesbrief"/>
        <w:rPr>
          <w:b/>
          <w:bCs/>
          <w:color w:val="000000"/>
          <w:shd w:val="clear" w:color="auto" w:fill="FFFFFF"/>
          <w:lang w:val="nl-NL"/>
        </w:rPr>
      </w:pPr>
      <w:r w:rsidRPr="0074135B">
        <w:rPr>
          <w:b/>
          <w:bCs/>
          <w:color w:val="000000"/>
          <w:shd w:val="clear" w:color="auto" w:fill="FFFFFF"/>
          <w:lang w:val="nl-NL"/>
        </w:rPr>
        <w:t xml:space="preserve">6 april: ds. </w:t>
      </w:r>
      <w:proofErr w:type="spellStart"/>
      <w:r w:rsidRPr="0074135B">
        <w:rPr>
          <w:b/>
          <w:bCs/>
          <w:color w:val="000000"/>
          <w:shd w:val="clear" w:color="auto" w:fill="FFFFFF"/>
          <w:lang w:val="nl-NL"/>
        </w:rPr>
        <w:t>Oebele</w:t>
      </w:r>
      <w:proofErr w:type="spellEnd"/>
      <w:r w:rsidRPr="0074135B">
        <w:rPr>
          <w:b/>
          <w:bCs/>
          <w:color w:val="000000"/>
          <w:shd w:val="clear" w:color="auto" w:fill="FFFFFF"/>
          <w:lang w:val="nl-NL"/>
        </w:rPr>
        <w:t xml:space="preserve"> van der Veen, organist Frank </w:t>
      </w:r>
      <w:proofErr w:type="spellStart"/>
      <w:r w:rsidRPr="0074135B">
        <w:rPr>
          <w:b/>
          <w:bCs/>
          <w:color w:val="000000"/>
          <w:shd w:val="clear" w:color="auto" w:fill="FFFFFF"/>
          <w:lang w:val="nl-NL"/>
        </w:rPr>
        <w:t>Odding</w:t>
      </w:r>
      <w:proofErr w:type="spellEnd"/>
    </w:p>
    <w:p w14:paraId="74387261" w14:textId="77777777" w:rsidR="0074135B" w:rsidRPr="0074135B" w:rsidRDefault="0074135B" w:rsidP="0074135B">
      <w:pPr>
        <w:pStyle w:val="HoofdtekstJohannesbrief"/>
        <w:rPr>
          <w:color w:val="000000"/>
          <w:shd w:val="clear" w:color="auto" w:fill="FFFFFF"/>
          <w:lang w:val="nl-NL"/>
        </w:rPr>
      </w:pPr>
      <w:r w:rsidRPr="0074135B">
        <w:rPr>
          <w:color w:val="000000"/>
          <w:shd w:val="clear" w:color="auto" w:fill="FFFFFF"/>
          <w:lang w:val="nl-NL"/>
        </w:rPr>
        <w:t xml:space="preserve">Op 6 april wordt de kerkdienst verzorgd door </w:t>
      </w:r>
      <w:proofErr w:type="spellStart"/>
      <w:r w:rsidRPr="0074135B">
        <w:rPr>
          <w:color w:val="000000"/>
          <w:shd w:val="clear" w:color="auto" w:fill="FFFFFF"/>
          <w:lang w:val="nl-NL"/>
        </w:rPr>
        <w:t>Oebele</w:t>
      </w:r>
      <w:proofErr w:type="spellEnd"/>
      <w:r w:rsidRPr="0074135B">
        <w:rPr>
          <w:color w:val="000000"/>
          <w:shd w:val="clear" w:color="auto" w:fill="FFFFFF"/>
          <w:lang w:val="nl-NL"/>
        </w:rPr>
        <w:t xml:space="preserve"> van der Veen. Sinds ongeveer twee jaar is hij, samen met zijn vrouw Arianne Boon, lid van onze gemeente. Daarvoor was hij predikant bij de protestantse gemeente Oosterbeek-Wolfheze.</w:t>
      </w:r>
    </w:p>
    <w:p w14:paraId="3488E08F" w14:textId="77777777" w:rsidR="0074135B" w:rsidRPr="0074135B" w:rsidRDefault="0074135B" w:rsidP="0074135B">
      <w:pPr>
        <w:pStyle w:val="HoofdtekstJohannesbrief"/>
        <w:rPr>
          <w:color w:val="000000"/>
          <w:shd w:val="clear" w:color="auto" w:fill="FFFFFF"/>
          <w:lang w:val="nl-NL"/>
        </w:rPr>
      </w:pPr>
      <w:r w:rsidRPr="0074135B">
        <w:rPr>
          <w:color w:val="000000"/>
          <w:shd w:val="clear" w:color="auto" w:fill="FFFFFF"/>
          <w:lang w:val="nl-NL"/>
        </w:rPr>
        <w:t>De naam van deze zondag is ‘</w:t>
      </w:r>
      <w:proofErr w:type="spellStart"/>
      <w:r w:rsidRPr="0074135B">
        <w:rPr>
          <w:color w:val="000000"/>
          <w:shd w:val="clear" w:color="auto" w:fill="FFFFFF"/>
          <w:lang w:val="nl-NL"/>
        </w:rPr>
        <w:t>Judica</w:t>
      </w:r>
      <w:proofErr w:type="spellEnd"/>
      <w:r w:rsidRPr="0074135B">
        <w:rPr>
          <w:color w:val="000000"/>
          <w:shd w:val="clear" w:color="auto" w:fill="FFFFFF"/>
          <w:lang w:val="nl-NL"/>
        </w:rPr>
        <w:t>’: doe mij recht (Psalm 43:1). Een hartenkreet – heel actueel. Het thema van de dienst is ‘Liefde’. Je kunt je afvragen: is liefde, juist tegen de achtergrond van zoveel agressie in onze tijd, geen lege term geworden? En is het gebod ‘je naaste liefhebben als jezelf’ niet volkomen onhaalbaar? Of moet je het misschien toch anders opvatten…? Bijbellezingen uit Leviticus 19 en Mattheüs 22</w:t>
      </w:r>
    </w:p>
    <w:p w14:paraId="021BA864" w14:textId="77777777" w:rsidR="0074135B" w:rsidRPr="0074135B" w:rsidRDefault="0074135B" w:rsidP="0074135B">
      <w:pPr>
        <w:pStyle w:val="HoofdtekstJohannesbrief"/>
        <w:rPr>
          <w:color w:val="000000"/>
          <w:shd w:val="clear" w:color="auto" w:fill="FFFFFF"/>
          <w:lang w:val="nl-NL"/>
        </w:rPr>
      </w:pPr>
    </w:p>
    <w:p w14:paraId="7A17C104" w14:textId="77777777" w:rsidR="0074135B" w:rsidRPr="0074135B" w:rsidRDefault="0074135B" w:rsidP="0074135B">
      <w:pPr>
        <w:pStyle w:val="HoofdtekstJohannesbrief"/>
        <w:rPr>
          <w:b/>
          <w:bCs/>
          <w:color w:val="000000"/>
          <w:shd w:val="clear" w:color="auto" w:fill="FFFFFF"/>
          <w:lang w:val="nl-NL"/>
        </w:rPr>
      </w:pPr>
      <w:r w:rsidRPr="0074135B">
        <w:rPr>
          <w:b/>
          <w:bCs/>
          <w:color w:val="000000"/>
          <w:shd w:val="clear" w:color="auto" w:fill="FFFFFF"/>
          <w:lang w:val="nl-NL"/>
        </w:rPr>
        <w:t xml:space="preserve">13 april, Palmpasen: André Maris, organist </w:t>
      </w:r>
      <w:proofErr w:type="spellStart"/>
      <w:r w:rsidRPr="0074135B">
        <w:rPr>
          <w:b/>
          <w:bCs/>
          <w:color w:val="000000"/>
          <w:shd w:val="clear" w:color="auto" w:fill="FFFFFF"/>
          <w:lang w:val="nl-NL"/>
        </w:rPr>
        <w:t>Sieger</w:t>
      </w:r>
      <w:proofErr w:type="spellEnd"/>
      <w:r w:rsidRPr="0074135B">
        <w:rPr>
          <w:b/>
          <w:bCs/>
          <w:color w:val="000000"/>
          <w:shd w:val="clear" w:color="auto" w:fill="FFFFFF"/>
          <w:lang w:val="nl-NL"/>
        </w:rPr>
        <w:t xml:space="preserve"> van </w:t>
      </w:r>
      <w:proofErr w:type="spellStart"/>
      <w:r w:rsidRPr="0074135B">
        <w:rPr>
          <w:b/>
          <w:bCs/>
          <w:color w:val="000000"/>
          <w:shd w:val="clear" w:color="auto" w:fill="FFFFFF"/>
          <w:lang w:val="nl-NL"/>
        </w:rPr>
        <w:t>Klaarbergen</w:t>
      </w:r>
      <w:proofErr w:type="spellEnd"/>
    </w:p>
    <w:p w14:paraId="7C54BB9A" w14:textId="77777777" w:rsidR="0074135B" w:rsidRPr="0074135B" w:rsidRDefault="0074135B" w:rsidP="0074135B">
      <w:pPr>
        <w:pStyle w:val="HoofdtekstJohannesbrief"/>
        <w:rPr>
          <w:color w:val="000000"/>
          <w:shd w:val="clear" w:color="auto" w:fill="FFFFFF"/>
          <w:lang w:val="nl-NL"/>
        </w:rPr>
      </w:pPr>
      <w:r w:rsidRPr="0074135B">
        <w:rPr>
          <w:color w:val="000000"/>
          <w:shd w:val="clear" w:color="auto" w:fill="FFFFFF"/>
          <w:lang w:val="nl-NL"/>
        </w:rPr>
        <w:t xml:space="preserve">André Maris is lid van de Doopsgezinde Gemeente Apeldoorn, en </w:t>
      </w:r>
      <w:proofErr w:type="gramStart"/>
      <w:r w:rsidRPr="0074135B">
        <w:rPr>
          <w:color w:val="000000"/>
          <w:shd w:val="clear" w:color="auto" w:fill="FFFFFF"/>
          <w:lang w:val="nl-NL"/>
        </w:rPr>
        <w:t>tevens</w:t>
      </w:r>
      <w:proofErr w:type="gramEnd"/>
      <w:r w:rsidRPr="0074135B">
        <w:rPr>
          <w:color w:val="000000"/>
          <w:shd w:val="clear" w:color="auto" w:fill="FFFFFF"/>
          <w:lang w:val="nl-NL"/>
        </w:rPr>
        <w:t xml:space="preserve"> lid van de redactie van MONDIG, het blad van de doopsgezinden. Op zondag 13 april gaan we het hebben over het thema "Vernieuwen". Hierbij gaan we uit van het verhaal over Jacob, die in de nacht worstelt met "de ander". Vernieuwen kun je in je eigen leven zien, en ook in de samenleving. Denk aan Europa.</w:t>
      </w:r>
    </w:p>
    <w:p w14:paraId="59ADEB2B" w14:textId="77777777" w:rsidR="0074135B" w:rsidRPr="0074135B" w:rsidRDefault="0074135B" w:rsidP="0074135B">
      <w:pPr>
        <w:pStyle w:val="HoofdtekstJohannesbrief"/>
        <w:rPr>
          <w:b/>
          <w:bCs/>
          <w:color w:val="000000"/>
          <w:shd w:val="clear" w:color="auto" w:fill="FFFFFF"/>
          <w:lang w:val="nl-NL"/>
        </w:rPr>
      </w:pPr>
    </w:p>
    <w:p w14:paraId="0023C3F1" w14:textId="77777777" w:rsidR="0074135B" w:rsidRPr="0074135B" w:rsidRDefault="0074135B" w:rsidP="0074135B">
      <w:pPr>
        <w:pStyle w:val="HoofdtekstJohannesbrief"/>
        <w:rPr>
          <w:b/>
          <w:bCs/>
          <w:color w:val="000000"/>
          <w:shd w:val="clear" w:color="auto" w:fill="FFFFFF"/>
          <w:lang w:val="nl-NL"/>
        </w:rPr>
      </w:pPr>
      <w:r w:rsidRPr="0074135B">
        <w:rPr>
          <w:b/>
          <w:bCs/>
          <w:color w:val="000000"/>
          <w:shd w:val="clear" w:color="auto" w:fill="FFFFFF"/>
          <w:lang w:val="nl-NL"/>
        </w:rPr>
        <w:t xml:space="preserve">17 april om 19.30 uur met Maaltijdviering, Witte Donderdag: ds. </w:t>
      </w:r>
      <w:proofErr w:type="spellStart"/>
      <w:r w:rsidRPr="0074135B">
        <w:rPr>
          <w:b/>
          <w:bCs/>
          <w:color w:val="000000"/>
          <w:shd w:val="clear" w:color="auto" w:fill="FFFFFF"/>
          <w:lang w:val="nl-NL"/>
        </w:rPr>
        <w:t>Gerdienke</w:t>
      </w:r>
      <w:proofErr w:type="spellEnd"/>
      <w:r w:rsidRPr="0074135B">
        <w:rPr>
          <w:b/>
          <w:bCs/>
          <w:color w:val="000000"/>
          <w:shd w:val="clear" w:color="auto" w:fill="FFFFFF"/>
          <w:lang w:val="nl-NL"/>
        </w:rPr>
        <w:t xml:space="preserve"> Ubels, musicus Karin van Dijk</w:t>
      </w:r>
    </w:p>
    <w:p w14:paraId="77209691" w14:textId="77777777" w:rsidR="0074135B" w:rsidRPr="0074135B" w:rsidRDefault="0074135B" w:rsidP="0074135B">
      <w:pPr>
        <w:pStyle w:val="HoofdtekstJohannesbrief"/>
        <w:rPr>
          <w:color w:val="000000"/>
          <w:shd w:val="clear" w:color="auto" w:fill="FFFFFF"/>
          <w:lang w:val="nl-NL"/>
        </w:rPr>
      </w:pPr>
      <w:proofErr w:type="spellStart"/>
      <w:r w:rsidRPr="0074135B">
        <w:rPr>
          <w:color w:val="000000"/>
          <w:shd w:val="clear" w:color="auto" w:fill="FFFFFF"/>
          <w:lang w:val="nl-NL"/>
        </w:rPr>
        <w:t>Gerdienke</w:t>
      </w:r>
      <w:proofErr w:type="spellEnd"/>
      <w:r w:rsidRPr="0074135B">
        <w:rPr>
          <w:color w:val="000000"/>
          <w:shd w:val="clear" w:color="auto" w:fill="FFFFFF"/>
          <w:lang w:val="nl-NL"/>
        </w:rPr>
        <w:t xml:space="preserve"> Ubels gaat regelmatig bij ons voor. Zij was tot 1 maart 2023 predikant van de Remonstrantse gemeente Alkmaar en werkt al ruim 30 jaar in verschillende functies in kerk en samenleving. Naast haar </w:t>
      </w:r>
      <w:proofErr w:type="spellStart"/>
      <w:r w:rsidRPr="0074135B">
        <w:rPr>
          <w:color w:val="000000"/>
          <w:shd w:val="clear" w:color="auto" w:fill="FFFFFF"/>
          <w:lang w:val="nl-NL"/>
        </w:rPr>
        <w:t>predikantschap</w:t>
      </w:r>
      <w:proofErr w:type="spellEnd"/>
      <w:r w:rsidRPr="0074135B">
        <w:rPr>
          <w:color w:val="000000"/>
          <w:shd w:val="clear" w:color="auto" w:fill="FFFFFF"/>
          <w:lang w:val="nl-NL"/>
        </w:rPr>
        <w:t xml:space="preserve"> blijft zij werkzaam als </w:t>
      </w:r>
      <w:proofErr w:type="gramStart"/>
      <w:r w:rsidRPr="0074135B">
        <w:rPr>
          <w:color w:val="000000"/>
          <w:shd w:val="clear" w:color="auto" w:fill="FFFFFF"/>
          <w:lang w:val="nl-NL"/>
        </w:rPr>
        <w:t>senior adviseur</w:t>
      </w:r>
      <w:proofErr w:type="gramEnd"/>
      <w:r w:rsidRPr="0074135B">
        <w:rPr>
          <w:color w:val="000000"/>
          <w:shd w:val="clear" w:color="auto" w:fill="FFFFFF"/>
          <w:lang w:val="nl-NL"/>
        </w:rPr>
        <w:t xml:space="preserve"> in de ouderenzorg.</w:t>
      </w:r>
    </w:p>
    <w:p w14:paraId="383D245A" w14:textId="77777777" w:rsidR="0074135B" w:rsidRPr="0074135B" w:rsidRDefault="0074135B" w:rsidP="0074135B">
      <w:pPr>
        <w:pStyle w:val="HoofdtekstJohannesbrief"/>
        <w:rPr>
          <w:color w:val="000000"/>
          <w:shd w:val="clear" w:color="auto" w:fill="FFFFFF"/>
          <w:lang w:val="nl-NL"/>
        </w:rPr>
      </w:pPr>
    </w:p>
    <w:p w14:paraId="1CA85329" w14:textId="77777777" w:rsidR="0074135B" w:rsidRPr="0074135B" w:rsidRDefault="0074135B" w:rsidP="0074135B">
      <w:pPr>
        <w:pStyle w:val="HoofdtekstJohannesbrief"/>
        <w:rPr>
          <w:b/>
          <w:bCs/>
          <w:color w:val="000000"/>
          <w:shd w:val="clear" w:color="auto" w:fill="FFFFFF"/>
          <w:lang w:val="nl-NL"/>
        </w:rPr>
      </w:pPr>
      <w:r w:rsidRPr="0074135B">
        <w:rPr>
          <w:b/>
          <w:bCs/>
          <w:color w:val="000000"/>
          <w:shd w:val="clear" w:color="auto" w:fill="FFFFFF"/>
          <w:lang w:val="nl-NL"/>
        </w:rPr>
        <w:t>18 april om 19.30 uur, Goede Vrijdag: Jan Nienhuis, organist Jan Meurs</w:t>
      </w:r>
    </w:p>
    <w:p w14:paraId="04266FA3" w14:textId="77777777" w:rsidR="0074135B" w:rsidRDefault="0074135B" w:rsidP="0074135B">
      <w:pPr>
        <w:pStyle w:val="HoofdtekstJohannesbrief"/>
        <w:rPr>
          <w:color w:val="000000"/>
          <w:shd w:val="clear" w:color="auto" w:fill="FFFFFF"/>
          <w:lang w:val="nl-NL"/>
        </w:rPr>
      </w:pPr>
      <w:r w:rsidRPr="0074135B">
        <w:rPr>
          <w:color w:val="000000"/>
          <w:shd w:val="clear" w:color="auto" w:fill="FFFFFF"/>
          <w:lang w:val="nl-NL"/>
        </w:rPr>
        <w:t xml:space="preserve">Jan Nienhuis is na de maximaal toegestane termijn teruggetreden als voorzitter van de kerkenraad van de Doopsgezinde Gemeente Amersfoort en als bestuurslid van de Stichting Financiële Samenwerking Johanneskerk. Hij doet </w:t>
      </w:r>
    </w:p>
    <w:p w14:paraId="6E2517BA" w14:textId="77777777" w:rsidR="0074135B" w:rsidRDefault="0074135B" w:rsidP="0074135B">
      <w:pPr>
        <w:pStyle w:val="HoofdtekstJohannesbrief"/>
        <w:rPr>
          <w:color w:val="000000"/>
          <w:shd w:val="clear" w:color="auto" w:fill="FFFFFF"/>
          <w:lang w:val="nl-NL"/>
        </w:rPr>
      </w:pPr>
    </w:p>
    <w:p w14:paraId="100F517E" w14:textId="77777777" w:rsidR="0074135B" w:rsidRDefault="0074135B" w:rsidP="0074135B">
      <w:pPr>
        <w:pStyle w:val="HoofdtekstJohannesbrief"/>
        <w:rPr>
          <w:color w:val="000000"/>
          <w:shd w:val="clear" w:color="auto" w:fill="FFFFFF"/>
          <w:lang w:val="nl-NL"/>
        </w:rPr>
      </w:pPr>
    </w:p>
    <w:p w14:paraId="7DA11884" w14:textId="77777777" w:rsidR="0074135B" w:rsidRDefault="0074135B" w:rsidP="0074135B">
      <w:pPr>
        <w:pStyle w:val="HoofdtekstJohannesbrief"/>
        <w:rPr>
          <w:color w:val="000000"/>
          <w:shd w:val="clear" w:color="auto" w:fill="FFFFFF"/>
          <w:lang w:val="nl-NL"/>
        </w:rPr>
      </w:pPr>
    </w:p>
    <w:p w14:paraId="008B03CC" w14:textId="28367D63" w:rsidR="0074135B" w:rsidRPr="0074135B" w:rsidRDefault="0074135B" w:rsidP="0074135B">
      <w:pPr>
        <w:pStyle w:val="HoofdtekstJohannesbrief"/>
        <w:rPr>
          <w:color w:val="000000"/>
          <w:shd w:val="clear" w:color="auto" w:fill="FFFFFF"/>
          <w:lang w:val="nl-NL"/>
        </w:rPr>
      </w:pPr>
      <w:proofErr w:type="gramStart"/>
      <w:r w:rsidRPr="0074135B">
        <w:rPr>
          <w:color w:val="000000"/>
          <w:shd w:val="clear" w:color="auto" w:fill="FFFFFF"/>
          <w:lang w:val="nl-NL"/>
        </w:rPr>
        <w:t>nog</w:t>
      </w:r>
      <w:proofErr w:type="gramEnd"/>
      <w:r w:rsidRPr="0074135B">
        <w:rPr>
          <w:color w:val="000000"/>
          <w:shd w:val="clear" w:color="auto" w:fill="FFFFFF"/>
          <w:lang w:val="nl-NL"/>
        </w:rPr>
        <w:t xml:space="preserve"> vrijwilligerswerk in de Johanneskerk en gaat regelmatig voor in verschillende kerken. We lezen het lijdensverhaal.</w:t>
      </w:r>
    </w:p>
    <w:p w14:paraId="701D498D" w14:textId="77777777" w:rsidR="0074135B" w:rsidRPr="0074135B" w:rsidRDefault="0074135B" w:rsidP="0074135B">
      <w:pPr>
        <w:pStyle w:val="HoofdtekstJohannesbrief"/>
        <w:rPr>
          <w:b/>
          <w:bCs/>
          <w:color w:val="000000"/>
          <w:shd w:val="clear" w:color="auto" w:fill="FFFFFF"/>
          <w:lang w:val="nl-NL"/>
        </w:rPr>
      </w:pPr>
    </w:p>
    <w:p w14:paraId="2E9B9904" w14:textId="77777777" w:rsidR="0074135B" w:rsidRPr="0074135B" w:rsidRDefault="0074135B" w:rsidP="0074135B">
      <w:pPr>
        <w:pStyle w:val="HoofdtekstJohannesbrief"/>
        <w:rPr>
          <w:b/>
          <w:bCs/>
          <w:color w:val="000000"/>
          <w:shd w:val="clear" w:color="auto" w:fill="FFFFFF"/>
          <w:lang w:val="nl-NL"/>
        </w:rPr>
      </w:pPr>
      <w:r w:rsidRPr="0074135B">
        <w:rPr>
          <w:b/>
          <w:bCs/>
          <w:color w:val="000000"/>
          <w:shd w:val="clear" w:color="auto" w:fill="FFFFFF"/>
          <w:lang w:val="nl-NL"/>
        </w:rPr>
        <w:t>20 april, 1</w:t>
      </w:r>
      <w:r w:rsidRPr="0074135B">
        <w:rPr>
          <w:b/>
          <w:bCs/>
          <w:color w:val="000000"/>
          <w:shd w:val="clear" w:color="auto" w:fill="FFFFFF"/>
          <w:vertAlign w:val="superscript"/>
          <w:lang w:val="nl-NL"/>
        </w:rPr>
        <w:t>e</w:t>
      </w:r>
      <w:r w:rsidRPr="0074135B">
        <w:rPr>
          <w:b/>
          <w:bCs/>
          <w:color w:val="000000"/>
          <w:shd w:val="clear" w:color="auto" w:fill="FFFFFF"/>
          <w:lang w:val="nl-NL"/>
        </w:rPr>
        <w:t xml:space="preserve"> Paasdag: 10.30 uur Ruimteviering</w:t>
      </w:r>
    </w:p>
    <w:p w14:paraId="2249F7F6" w14:textId="77777777" w:rsidR="0074135B" w:rsidRPr="0074135B" w:rsidRDefault="0074135B" w:rsidP="0074135B">
      <w:pPr>
        <w:pStyle w:val="HoofdtekstJohannesbrief"/>
        <w:rPr>
          <w:b/>
          <w:bCs/>
          <w:color w:val="000000"/>
          <w:shd w:val="clear" w:color="auto" w:fill="FFFFFF"/>
          <w:lang w:val="nl-NL"/>
        </w:rPr>
      </w:pPr>
    </w:p>
    <w:p w14:paraId="0ABA531D" w14:textId="77777777" w:rsidR="0074135B" w:rsidRPr="0074135B" w:rsidRDefault="0074135B" w:rsidP="0074135B">
      <w:pPr>
        <w:pStyle w:val="HoofdtekstJohannesbrief"/>
        <w:rPr>
          <w:b/>
          <w:bCs/>
          <w:color w:val="000000"/>
          <w:shd w:val="clear" w:color="auto" w:fill="FFFFFF"/>
          <w:lang w:val="nl-NL"/>
        </w:rPr>
      </w:pPr>
      <w:r w:rsidRPr="0074135B">
        <w:rPr>
          <w:b/>
          <w:bCs/>
          <w:color w:val="000000"/>
          <w:shd w:val="clear" w:color="auto" w:fill="FFFFFF"/>
          <w:lang w:val="nl-NL"/>
        </w:rPr>
        <w:t xml:space="preserve">27 april om 10.00 uur: ds. </w:t>
      </w:r>
      <w:proofErr w:type="spellStart"/>
      <w:r w:rsidRPr="0074135B">
        <w:rPr>
          <w:b/>
          <w:bCs/>
          <w:color w:val="000000"/>
          <w:shd w:val="clear" w:color="auto" w:fill="FFFFFF"/>
          <w:lang w:val="nl-NL"/>
        </w:rPr>
        <w:t>Gerdienke</w:t>
      </w:r>
      <w:proofErr w:type="spellEnd"/>
      <w:r w:rsidRPr="0074135B">
        <w:rPr>
          <w:b/>
          <w:bCs/>
          <w:color w:val="000000"/>
          <w:shd w:val="clear" w:color="auto" w:fill="FFFFFF"/>
          <w:lang w:val="nl-NL"/>
        </w:rPr>
        <w:t xml:space="preserve"> Ubels, organist Kor </w:t>
      </w:r>
      <w:proofErr w:type="spellStart"/>
      <w:r w:rsidRPr="0074135B">
        <w:rPr>
          <w:b/>
          <w:bCs/>
          <w:color w:val="000000"/>
          <w:shd w:val="clear" w:color="auto" w:fill="FFFFFF"/>
          <w:lang w:val="nl-NL"/>
        </w:rPr>
        <w:t>Pollema</w:t>
      </w:r>
      <w:proofErr w:type="spellEnd"/>
    </w:p>
    <w:p w14:paraId="29134299" w14:textId="77777777" w:rsidR="0074135B" w:rsidRPr="0074135B" w:rsidRDefault="0074135B" w:rsidP="0074135B">
      <w:pPr>
        <w:pStyle w:val="HoofdtekstJohannesbrief"/>
        <w:rPr>
          <w:i/>
          <w:iCs/>
          <w:color w:val="000000"/>
          <w:shd w:val="clear" w:color="auto" w:fill="FFFFFF"/>
          <w:lang w:val="nl-NL"/>
        </w:rPr>
      </w:pPr>
      <w:r w:rsidRPr="0074135B">
        <w:rPr>
          <w:i/>
          <w:iCs/>
          <w:color w:val="000000"/>
          <w:shd w:val="clear" w:color="auto" w:fill="FFFFFF"/>
          <w:lang w:val="nl-NL"/>
        </w:rPr>
        <w:t>Zie voor informatie over de voorganger hierboven bij 17 april.</w:t>
      </w:r>
    </w:p>
    <w:p w14:paraId="62EEB0DC" w14:textId="77777777" w:rsidR="0074135B" w:rsidRPr="0074135B" w:rsidRDefault="0074135B" w:rsidP="0074135B">
      <w:pPr>
        <w:pStyle w:val="HoofdtekstJohannesbrief"/>
        <w:rPr>
          <w:i/>
          <w:iCs/>
          <w:color w:val="000000"/>
          <w:shd w:val="clear" w:color="auto" w:fill="FFFFFF"/>
          <w:lang w:val="nl-NL"/>
        </w:rPr>
      </w:pPr>
    </w:p>
    <w:p w14:paraId="6DA4DB80" w14:textId="77777777" w:rsidR="00391710" w:rsidRPr="0091453C" w:rsidRDefault="00B36C56" w:rsidP="00473D2A">
      <w:pPr>
        <w:pStyle w:val="HoofdtekstJohannesbrief"/>
        <w:rPr>
          <w:shd w:val="clear" w:color="auto" w:fill="FFFFFF"/>
        </w:rPr>
      </w:pPr>
      <w:r>
        <w:rPr>
          <w:noProof/>
        </w:rPr>
        <mc:AlternateContent>
          <mc:Choice Requires="wps">
            <w:drawing>
              <wp:anchor distT="0" distB="0" distL="114300" distR="114300" simplePos="0" relativeHeight="251691008" behindDoc="0" locked="1" layoutInCell="1" allowOverlap="0" wp14:anchorId="51C900A7" wp14:editId="272AEAA0">
                <wp:simplePos x="0" y="0"/>
                <wp:positionH relativeFrom="page">
                  <wp:posOffset>4053205</wp:posOffset>
                </wp:positionH>
                <wp:positionV relativeFrom="page">
                  <wp:posOffset>7207885</wp:posOffset>
                </wp:positionV>
                <wp:extent cx="2743200" cy="2295525"/>
                <wp:effectExtent l="0" t="0" r="19050" b="28575"/>
                <wp:wrapSquare wrapText="bothSides"/>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95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EBB72E" w14:textId="77777777" w:rsidR="00B36C56" w:rsidRDefault="00B36C56" w:rsidP="00B36C56">
                            <w:pPr>
                              <w:rPr>
                                <w:b/>
                                <w:sz w:val="28"/>
                                <w:szCs w:val="28"/>
                              </w:rPr>
                            </w:pPr>
                            <w:proofErr w:type="gramStart"/>
                            <w:r>
                              <w:rPr>
                                <w:b/>
                                <w:sz w:val="28"/>
                                <w:szCs w:val="28"/>
                              </w:rPr>
                              <w:t>drukwerk</w:t>
                            </w:r>
                            <w:proofErr w:type="gramEnd"/>
                          </w:p>
                          <w:p w14:paraId="38DF2A1E" w14:textId="77777777" w:rsidR="00B36C56" w:rsidRDefault="00B36C56" w:rsidP="00B36C56">
                            <w:pPr>
                              <w:rPr>
                                <w:rFonts w:ascii="Calibri" w:hAnsi="Calibri"/>
                              </w:rPr>
                            </w:pPr>
                          </w:p>
                          <w:p w14:paraId="645F8289" w14:textId="77777777" w:rsidR="00B36C56" w:rsidRDefault="00B36C56" w:rsidP="00B36C56">
                            <w:pPr>
                              <w:rPr>
                                <w:rFonts w:ascii="Calibri" w:hAnsi="Calibri"/>
                              </w:rPr>
                            </w:pPr>
                          </w:p>
                          <w:p w14:paraId="3F1FA01B" w14:textId="77777777" w:rsidR="00B36C56" w:rsidRDefault="00B36C56" w:rsidP="00B36C56">
                            <w:pPr>
                              <w:rPr>
                                <w:rFonts w:ascii="Calibri" w:hAnsi="Calibri"/>
                              </w:rPr>
                            </w:pPr>
                          </w:p>
                          <w:p w14:paraId="3B4DF996" w14:textId="77777777" w:rsidR="00B36C56" w:rsidRDefault="00B36C56" w:rsidP="00B36C56">
                            <w:pPr>
                              <w:rPr>
                                <w:rFonts w:ascii="Calibri" w:hAnsi="Calibri"/>
                              </w:rPr>
                            </w:pPr>
                            <w:r>
                              <w:rPr>
                                <w:rFonts w:ascii="Calibri" w:hAnsi="Calibri"/>
                              </w:rPr>
                              <w:t xml:space="preserve">Aan de </w:t>
                            </w:r>
                            <w:proofErr w:type="gramStart"/>
                            <w:r>
                              <w:rPr>
                                <w:rFonts w:ascii="Calibri" w:hAnsi="Calibri"/>
                              </w:rPr>
                              <w:t>heer /</w:t>
                            </w:r>
                            <w:proofErr w:type="gramEnd"/>
                            <w:r>
                              <w:rPr>
                                <w:rFonts w:ascii="Calibri" w:hAnsi="Calibri"/>
                              </w:rPr>
                              <w:t xml:space="preserve"> mevrouw</w:t>
                            </w:r>
                          </w:p>
                          <w:p w14:paraId="396CB7CC" w14:textId="77777777" w:rsidR="00B36C56" w:rsidRDefault="00B36C56" w:rsidP="00B36C56">
                            <w:pPr>
                              <w:rPr>
                                <w:rFonts w:ascii="Calibri" w:hAnsi="Calibri"/>
                              </w:rPr>
                            </w:pPr>
                          </w:p>
                          <w:p w14:paraId="1AD3F1D1" w14:textId="77777777" w:rsidR="00B36C56" w:rsidRDefault="00B36C56" w:rsidP="00B36C56">
                            <w:pPr>
                              <w:pBdr>
                                <w:bottom w:val="single" w:sz="12" w:space="1" w:color="auto"/>
                              </w:pBdr>
                              <w:rPr>
                                <w:rFonts w:ascii="Calibri" w:hAnsi="Calibri"/>
                              </w:rPr>
                            </w:pPr>
                          </w:p>
                          <w:p w14:paraId="4FF09732" w14:textId="77777777" w:rsidR="00B36C56" w:rsidRDefault="00B36C56" w:rsidP="00B36C56">
                            <w:pPr>
                              <w:rPr>
                                <w:rFonts w:ascii="Calibri" w:hAnsi="Calibri"/>
                              </w:rPr>
                            </w:pPr>
                          </w:p>
                          <w:p w14:paraId="5BE542D0" w14:textId="77777777" w:rsidR="00B36C56" w:rsidRDefault="00B36C56" w:rsidP="00B36C56">
                            <w:pPr>
                              <w:pBdr>
                                <w:bottom w:val="single" w:sz="12" w:space="1" w:color="auto"/>
                              </w:pBdr>
                              <w:rPr>
                                <w:rFonts w:ascii="Calibri" w:hAnsi="Calibri"/>
                              </w:rPr>
                            </w:pPr>
                          </w:p>
                          <w:p w14:paraId="054103C0" w14:textId="77777777" w:rsidR="00B36C56" w:rsidRDefault="00B36C56" w:rsidP="00B36C56">
                            <w:pPr>
                              <w:rPr>
                                <w:rFonts w:ascii="Calibri" w:hAnsi="Calibri"/>
                              </w:rPr>
                            </w:pPr>
                          </w:p>
                          <w:p w14:paraId="2A399C97" w14:textId="77777777" w:rsidR="00B36C56" w:rsidRDefault="00B36C56" w:rsidP="00B36C56">
                            <w:pPr>
                              <w:pBdr>
                                <w:bottom w:val="single" w:sz="12" w:space="1" w:color="auto"/>
                              </w:pBdr>
                              <w:rPr>
                                <w:rFonts w:ascii="Calibri" w:hAnsi="Calibri"/>
                              </w:rPr>
                            </w:pPr>
                          </w:p>
                          <w:p w14:paraId="7F391D66" w14:textId="77777777" w:rsidR="00B36C56" w:rsidRDefault="00B36C56" w:rsidP="00B36C56">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900A7" id="_x0000_t202" coordsize="21600,21600" o:spt="202" path="m,l,21600r21600,l21600,xe">
                <v:stroke joinstyle="miter"/>
                <v:path gradientshapeok="t" o:connecttype="rect"/>
              </v:shapetype>
              <v:shape id="Tekstvak 24" o:spid="_x0000_s1027" type="#_x0000_t202" style="position:absolute;margin-left:319.15pt;margin-top:567.55pt;width:3in;height:180.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" o:allowoverlap="f" filled="f" strokeweight="1pt">
                <v:textbox>
                  <w:txbxContent>
                    <w:p w14:paraId="47EBB72E" w14:textId="77777777" w:rsidR="00B36C56" w:rsidRDefault="00B36C56" w:rsidP="00B36C56">
                      <w:pPr>
                        <w:rPr>
                          <w:b/>
                          <w:sz w:val="28"/>
                          <w:szCs w:val="28"/>
                        </w:rPr>
                      </w:pPr>
                      <w:proofErr w:type="gramStart"/>
                      <w:r>
                        <w:rPr>
                          <w:b/>
                          <w:sz w:val="28"/>
                          <w:szCs w:val="28"/>
                        </w:rPr>
                        <w:t>drukwerk</w:t>
                      </w:r>
                      <w:proofErr w:type="gramEnd"/>
                    </w:p>
                    <w:p w14:paraId="38DF2A1E" w14:textId="77777777" w:rsidR="00B36C56" w:rsidRDefault="00B36C56" w:rsidP="00B36C56">
                      <w:pPr>
                        <w:rPr>
                          <w:rFonts w:ascii="Calibri" w:hAnsi="Calibri"/>
                        </w:rPr>
                      </w:pPr>
                    </w:p>
                    <w:p w14:paraId="645F8289" w14:textId="77777777" w:rsidR="00B36C56" w:rsidRDefault="00B36C56" w:rsidP="00B36C56">
                      <w:pPr>
                        <w:rPr>
                          <w:rFonts w:ascii="Calibri" w:hAnsi="Calibri"/>
                        </w:rPr>
                      </w:pPr>
                    </w:p>
                    <w:p w14:paraId="3F1FA01B" w14:textId="77777777" w:rsidR="00B36C56" w:rsidRDefault="00B36C56" w:rsidP="00B36C56">
                      <w:pPr>
                        <w:rPr>
                          <w:rFonts w:ascii="Calibri" w:hAnsi="Calibri"/>
                        </w:rPr>
                      </w:pPr>
                    </w:p>
                    <w:p w14:paraId="3B4DF996" w14:textId="77777777" w:rsidR="00B36C56" w:rsidRDefault="00B36C56" w:rsidP="00B36C56">
                      <w:pPr>
                        <w:rPr>
                          <w:rFonts w:ascii="Calibri" w:hAnsi="Calibri"/>
                        </w:rPr>
                      </w:pPr>
                      <w:r>
                        <w:rPr>
                          <w:rFonts w:ascii="Calibri" w:hAnsi="Calibri"/>
                        </w:rPr>
                        <w:t xml:space="preserve">Aan de </w:t>
                      </w:r>
                      <w:proofErr w:type="gramStart"/>
                      <w:r>
                        <w:rPr>
                          <w:rFonts w:ascii="Calibri" w:hAnsi="Calibri"/>
                        </w:rPr>
                        <w:t>heer /</w:t>
                      </w:r>
                      <w:proofErr w:type="gramEnd"/>
                      <w:r>
                        <w:rPr>
                          <w:rFonts w:ascii="Calibri" w:hAnsi="Calibri"/>
                        </w:rPr>
                        <w:t xml:space="preserve"> mevrouw</w:t>
                      </w:r>
                    </w:p>
                    <w:p w14:paraId="396CB7CC" w14:textId="77777777" w:rsidR="00B36C56" w:rsidRDefault="00B36C56" w:rsidP="00B36C56">
                      <w:pPr>
                        <w:rPr>
                          <w:rFonts w:ascii="Calibri" w:hAnsi="Calibri"/>
                        </w:rPr>
                      </w:pPr>
                    </w:p>
                    <w:p w14:paraId="1AD3F1D1" w14:textId="77777777" w:rsidR="00B36C56" w:rsidRDefault="00B36C56" w:rsidP="00B36C56">
                      <w:pPr>
                        <w:pBdr>
                          <w:bottom w:val="single" w:sz="12" w:space="1" w:color="auto"/>
                        </w:pBdr>
                        <w:rPr>
                          <w:rFonts w:ascii="Calibri" w:hAnsi="Calibri"/>
                        </w:rPr>
                      </w:pPr>
                    </w:p>
                    <w:p w14:paraId="4FF09732" w14:textId="77777777" w:rsidR="00B36C56" w:rsidRDefault="00B36C56" w:rsidP="00B36C56">
                      <w:pPr>
                        <w:rPr>
                          <w:rFonts w:ascii="Calibri" w:hAnsi="Calibri"/>
                        </w:rPr>
                      </w:pPr>
                    </w:p>
                    <w:p w14:paraId="5BE542D0" w14:textId="77777777" w:rsidR="00B36C56" w:rsidRDefault="00B36C56" w:rsidP="00B36C56">
                      <w:pPr>
                        <w:pBdr>
                          <w:bottom w:val="single" w:sz="12" w:space="1" w:color="auto"/>
                        </w:pBdr>
                        <w:rPr>
                          <w:rFonts w:ascii="Calibri" w:hAnsi="Calibri"/>
                        </w:rPr>
                      </w:pPr>
                    </w:p>
                    <w:p w14:paraId="054103C0" w14:textId="77777777" w:rsidR="00B36C56" w:rsidRDefault="00B36C56" w:rsidP="00B36C56">
                      <w:pPr>
                        <w:rPr>
                          <w:rFonts w:ascii="Calibri" w:hAnsi="Calibri"/>
                        </w:rPr>
                      </w:pPr>
                    </w:p>
                    <w:p w14:paraId="2A399C97" w14:textId="77777777" w:rsidR="00B36C56" w:rsidRDefault="00B36C56" w:rsidP="00B36C56">
                      <w:pPr>
                        <w:pBdr>
                          <w:bottom w:val="single" w:sz="12" w:space="1" w:color="auto"/>
                        </w:pBdr>
                        <w:rPr>
                          <w:rFonts w:ascii="Calibri" w:hAnsi="Calibri"/>
                        </w:rPr>
                      </w:pPr>
                    </w:p>
                    <w:p w14:paraId="7F391D66" w14:textId="77777777" w:rsidR="00B36C56" w:rsidRDefault="00B36C56" w:rsidP="00B36C56">
                      <w:pPr>
                        <w:rPr>
                          <w:rFonts w:ascii="Calibri" w:hAnsi="Calibri"/>
                        </w:rPr>
                      </w:pPr>
                    </w:p>
                  </w:txbxContent>
                </v:textbox>
                <w10:wrap type="square" anchorx="page" anchory="page"/>
                <w10:anchorlock/>
              </v:shape>
            </w:pict>
          </mc:Fallback>
        </mc:AlternateContent>
      </w:r>
    </w:p>
    <w:sectPr w:rsidR="00391710" w:rsidRPr="0091453C" w:rsidSect="00297E2A">
      <w:type w:val="continuous"/>
      <w:pgSz w:w="11901" w:h="16817"/>
      <w:pgMar w:top="1400" w:right="1202" w:bottom="1400" w:left="1202"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235DB" w14:textId="77777777" w:rsidR="005E6769" w:rsidRDefault="005E6769" w:rsidP="00CE244E">
      <w:r>
        <w:separator/>
      </w:r>
    </w:p>
  </w:endnote>
  <w:endnote w:type="continuationSeparator" w:id="0">
    <w:p w14:paraId="4C79A731" w14:textId="77777777" w:rsidR="005E6769" w:rsidRDefault="005E6769" w:rsidP="00CE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imes New Roman (Hoofdtekst CS)">
    <w:panose1 w:val="020B0604020202020204"/>
    <w:charset w:val="00"/>
    <w:family w:val="roman"/>
    <w:pitch w:val="default"/>
  </w:font>
  <w:font w:name="Avenir Medium">
    <w:panose1 w:val="02000603020000020003"/>
    <w:charset w:val="00"/>
    <w:family w:val="auto"/>
    <w:pitch w:val="variable"/>
    <w:sig w:usb0="800000A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823003369"/>
      <w:docPartObj>
        <w:docPartGallery w:val="Page Numbers (Bottom of Page)"/>
        <w:docPartUnique/>
      </w:docPartObj>
    </w:sdtPr>
    <w:sdtEndPr>
      <w:rPr>
        <w:rStyle w:val="Paginanummer"/>
      </w:rPr>
    </w:sdtEndPr>
    <w:sdtContent>
      <w:p w14:paraId="4B13B91F" w14:textId="77777777" w:rsidR="002F2309" w:rsidRDefault="002F2309" w:rsidP="003470B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EB1BAFE" w14:textId="77777777" w:rsidR="00CE244E" w:rsidRDefault="00CE244E" w:rsidP="002F230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Fonts w:ascii="Avenir Medium" w:hAnsi="Avenir Medium"/>
        <w:color w:val="535353"/>
        <w:sz w:val="20"/>
        <w:szCs w:val="20"/>
      </w:rPr>
      <w:id w:val="-452483807"/>
      <w:docPartObj>
        <w:docPartGallery w:val="Page Numbers (Bottom of Page)"/>
        <w:docPartUnique/>
      </w:docPartObj>
    </w:sdtPr>
    <w:sdtEndPr>
      <w:rPr>
        <w:rStyle w:val="Paginanummer"/>
      </w:rPr>
    </w:sdtEndPr>
    <w:sdtContent>
      <w:p w14:paraId="5406353A" w14:textId="77777777" w:rsidR="002F2309" w:rsidRPr="000C4AEA" w:rsidRDefault="002F2309" w:rsidP="003470B3">
        <w:pPr>
          <w:pStyle w:val="Voettekst"/>
          <w:framePr w:wrap="none" w:vAnchor="text" w:hAnchor="margin" w:xAlign="right" w:y="1"/>
          <w:rPr>
            <w:rStyle w:val="Paginanummer"/>
            <w:rFonts w:ascii="Avenir Medium" w:hAnsi="Avenir Medium"/>
            <w:color w:val="535353"/>
            <w:sz w:val="20"/>
            <w:szCs w:val="20"/>
          </w:rPr>
        </w:pPr>
        <w:r w:rsidRPr="000C4AEA">
          <w:rPr>
            <w:rStyle w:val="Paginanummer"/>
            <w:rFonts w:ascii="Avenir Medium" w:hAnsi="Avenir Medium"/>
            <w:color w:val="535353"/>
            <w:sz w:val="20"/>
            <w:szCs w:val="20"/>
          </w:rPr>
          <w:fldChar w:fldCharType="begin"/>
        </w:r>
        <w:r w:rsidRPr="000C4AEA">
          <w:rPr>
            <w:rStyle w:val="Paginanummer"/>
            <w:rFonts w:ascii="Avenir Medium" w:hAnsi="Avenir Medium"/>
            <w:color w:val="535353"/>
            <w:sz w:val="20"/>
            <w:szCs w:val="20"/>
          </w:rPr>
          <w:instrText xml:space="preserve"> PAGE </w:instrText>
        </w:r>
        <w:r w:rsidRPr="000C4AEA">
          <w:rPr>
            <w:rStyle w:val="Paginanummer"/>
            <w:rFonts w:ascii="Avenir Medium" w:hAnsi="Avenir Medium"/>
            <w:color w:val="535353"/>
            <w:sz w:val="20"/>
            <w:szCs w:val="20"/>
          </w:rPr>
          <w:fldChar w:fldCharType="separate"/>
        </w:r>
        <w:r w:rsidRPr="000C4AEA">
          <w:rPr>
            <w:rStyle w:val="Paginanummer"/>
            <w:rFonts w:ascii="Avenir Medium" w:hAnsi="Avenir Medium"/>
            <w:noProof/>
            <w:color w:val="535353"/>
            <w:sz w:val="20"/>
            <w:szCs w:val="20"/>
          </w:rPr>
          <w:t>1</w:t>
        </w:r>
        <w:r w:rsidRPr="000C4AEA">
          <w:rPr>
            <w:rStyle w:val="Paginanummer"/>
            <w:rFonts w:ascii="Avenir Medium" w:hAnsi="Avenir Medium"/>
            <w:color w:val="535353"/>
            <w:sz w:val="20"/>
            <w:szCs w:val="20"/>
          </w:rPr>
          <w:fldChar w:fldCharType="end"/>
        </w:r>
      </w:p>
    </w:sdtContent>
  </w:sdt>
  <w:p w14:paraId="0D34E2C4" w14:textId="7C26A95F" w:rsidR="00CE244E" w:rsidRPr="00E30C41" w:rsidRDefault="00CE244E" w:rsidP="002F2309">
    <w:pPr>
      <w:pStyle w:val="Voettekst"/>
      <w:ind w:right="360"/>
      <w:rPr>
        <w:rFonts w:ascii="Avenir Medium" w:hAnsi="Avenir Medium"/>
        <w:color w:val="535353"/>
        <w:sz w:val="32"/>
        <w:szCs w:val="32"/>
        <w:lang w:val="en-US"/>
      </w:rPr>
    </w:pPr>
    <w:r w:rsidRPr="00E30C41">
      <w:rPr>
        <w:rFonts w:ascii="Avenir Medium" w:hAnsi="Avenir Medium"/>
        <w:color w:val="535353"/>
        <w:sz w:val="32"/>
        <w:szCs w:val="32"/>
        <w:lang w:val="en-US"/>
      </w:rPr>
      <w:t xml:space="preserve">Nummer </w:t>
    </w:r>
    <w:r w:rsidR="0097037C">
      <w:rPr>
        <w:rFonts w:ascii="Avenir Medium" w:hAnsi="Avenir Medium"/>
        <w:color w:val="535353"/>
        <w:sz w:val="32"/>
        <w:szCs w:val="32"/>
        <w:lang w:val="en-US"/>
      </w:rPr>
      <w:t>3</w:t>
    </w:r>
    <w:r w:rsidRPr="00E30C41">
      <w:rPr>
        <w:rFonts w:ascii="Avenir Medium" w:hAnsi="Avenir Medium"/>
        <w:color w:val="535353"/>
        <w:sz w:val="32"/>
        <w:szCs w:val="32"/>
        <w:lang w:val="en-US"/>
      </w:rPr>
      <w:t xml:space="preserve"> 202</w:t>
    </w:r>
    <w:r w:rsidR="0097037C">
      <w:rPr>
        <w:rFonts w:ascii="Avenir Medium" w:hAnsi="Avenir Medium"/>
        <w:color w:val="535353"/>
        <w:sz w:val="32"/>
        <w:szCs w:val="32"/>
        <w:lang w:val="en-US"/>
      </w:rPr>
      <w:t>5</w:t>
    </w:r>
    <w:r w:rsidR="00F94C29" w:rsidRPr="00E30C41">
      <w:rPr>
        <w:rFonts w:ascii="Avenir Medium" w:hAnsi="Avenir Medium"/>
        <w:color w:val="535353"/>
        <w:sz w:val="32"/>
        <w:szCs w:val="32"/>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34727211"/>
      <w:docPartObj>
        <w:docPartGallery w:val="Page Numbers (Bottom of Page)"/>
        <w:docPartUnique/>
      </w:docPartObj>
    </w:sdtPr>
    <w:sdtEndPr>
      <w:rPr>
        <w:rStyle w:val="Paginanummer"/>
      </w:rPr>
    </w:sdtEndPr>
    <w:sdtContent>
      <w:p w14:paraId="408ED478" w14:textId="77777777" w:rsidR="00E30C41" w:rsidRDefault="00E30C41" w:rsidP="003470B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279CCFF" w14:textId="77777777" w:rsidR="00E30C41" w:rsidRPr="00F94C29" w:rsidRDefault="00E30C41" w:rsidP="002F2309">
    <w:pPr>
      <w:pStyle w:val="Voettekst"/>
      <w:ind w:right="360"/>
      <w:rPr>
        <w:rFonts w:ascii="Avenir Medium" w:hAnsi="Avenir Medium"/>
        <w:sz w:val="32"/>
        <w:szCs w:val="3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A1583" w14:textId="77777777" w:rsidR="005E6769" w:rsidRDefault="005E6769" w:rsidP="00CE244E">
      <w:r>
        <w:separator/>
      </w:r>
    </w:p>
  </w:footnote>
  <w:footnote w:type="continuationSeparator" w:id="0">
    <w:p w14:paraId="2CE9C045" w14:textId="77777777" w:rsidR="005E6769" w:rsidRDefault="005E6769" w:rsidP="00CE24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802"/>
    <w:rsid w:val="00023999"/>
    <w:rsid w:val="000252DE"/>
    <w:rsid w:val="000464C1"/>
    <w:rsid w:val="00056310"/>
    <w:rsid w:val="00062608"/>
    <w:rsid w:val="00064610"/>
    <w:rsid w:val="00066C15"/>
    <w:rsid w:val="0009339C"/>
    <w:rsid w:val="00096765"/>
    <w:rsid w:val="000C37FA"/>
    <w:rsid w:val="000C4AEA"/>
    <w:rsid w:val="000E4A7F"/>
    <w:rsid w:val="000F5802"/>
    <w:rsid w:val="00115FBD"/>
    <w:rsid w:val="00124A56"/>
    <w:rsid w:val="00141A49"/>
    <w:rsid w:val="00152EC8"/>
    <w:rsid w:val="00157175"/>
    <w:rsid w:val="00160C46"/>
    <w:rsid w:val="0018097E"/>
    <w:rsid w:val="001A0746"/>
    <w:rsid w:val="001A1B12"/>
    <w:rsid w:val="001A41D9"/>
    <w:rsid w:val="001B0D81"/>
    <w:rsid w:val="001B14CF"/>
    <w:rsid w:val="001E1ACC"/>
    <w:rsid w:val="001E36CA"/>
    <w:rsid w:val="00203FF4"/>
    <w:rsid w:val="00223690"/>
    <w:rsid w:val="002604F6"/>
    <w:rsid w:val="00262E5E"/>
    <w:rsid w:val="0026617E"/>
    <w:rsid w:val="00273681"/>
    <w:rsid w:val="00273CAA"/>
    <w:rsid w:val="00297E2A"/>
    <w:rsid w:val="002B33D1"/>
    <w:rsid w:val="002B77C0"/>
    <w:rsid w:val="002C0AB9"/>
    <w:rsid w:val="002C5AA0"/>
    <w:rsid w:val="002E0B48"/>
    <w:rsid w:val="002E5E5F"/>
    <w:rsid w:val="002F2309"/>
    <w:rsid w:val="002F4151"/>
    <w:rsid w:val="00303EF1"/>
    <w:rsid w:val="00307C14"/>
    <w:rsid w:val="00310596"/>
    <w:rsid w:val="00313707"/>
    <w:rsid w:val="003317B8"/>
    <w:rsid w:val="003346C6"/>
    <w:rsid w:val="0034130F"/>
    <w:rsid w:val="00342060"/>
    <w:rsid w:val="00344988"/>
    <w:rsid w:val="003459B4"/>
    <w:rsid w:val="0034728E"/>
    <w:rsid w:val="00352A1B"/>
    <w:rsid w:val="00391710"/>
    <w:rsid w:val="0039395C"/>
    <w:rsid w:val="003D04CE"/>
    <w:rsid w:val="003E669E"/>
    <w:rsid w:val="003F2374"/>
    <w:rsid w:val="00427E72"/>
    <w:rsid w:val="0046740A"/>
    <w:rsid w:val="00473D2A"/>
    <w:rsid w:val="004A4819"/>
    <w:rsid w:val="004B2079"/>
    <w:rsid w:val="004B5926"/>
    <w:rsid w:val="004C09F3"/>
    <w:rsid w:val="004D34ED"/>
    <w:rsid w:val="004D545D"/>
    <w:rsid w:val="004F4E6A"/>
    <w:rsid w:val="00511BAB"/>
    <w:rsid w:val="00540322"/>
    <w:rsid w:val="005545F7"/>
    <w:rsid w:val="00564CC6"/>
    <w:rsid w:val="00581CA0"/>
    <w:rsid w:val="005A1ADC"/>
    <w:rsid w:val="005A7C26"/>
    <w:rsid w:val="005B13A6"/>
    <w:rsid w:val="005B646B"/>
    <w:rsid w:val="005E0D82"/>
    <w:rsid w:val="005E6769"/>
    <w:rsid w:val="006052FE"/>
    <w:rsid w:val="00645457"/>
    <w:rsid w:val="00667A85"/>
    <w:rsid w:val="00687E9B"/>
    <w:rsid w:val="00697479"/>
    <w:rsid w:val="006A6AB5"/>
    <w:rsid w:val="006B50A9"/>
    <w:rsid w:val="006C4ED3"/>
    <w:rsid w:val="006D576B"/>
    <w:rsid w:val="006E0299"/>
    <w:rsid w:val="00706601"/>
    <w:rsid w:val="00713072"/>
    <w:rsid w:val="007207C4"/>
    <w:rsid w:val="00727333"/>
    <w:rsid w:val="007317B5"/>
    <w:rsid w:val="0074135B"/>
    <w:rsid w:val="0078356D"/>
    <w:rsid w:val="00787D67"/>
    <w:rsid w:val="00792D0E"/>
    <w:rsid w:val="007A3935"/>
    <w:rsid w:val="007B71F8"/>
    <w:rsid w:val="007C035F"/>
    <w:rsid w:val="0080304C"/>
    <w:rsid w:val="00834922"/>
    <w:rsid w:val="00857D73"/>
    <w:rsid w:val="00862229"/>
    <w:rsid w:val="00867906"/>
    <w:rsid w:val="0089435D"/>
    <w:rsid w:val="008A4789"/>
    <w:rsid w:val="008A77B7"/>
    <w:rsid w:val="008B21E6"/>
    <w:rsid w:val="008B5D02"/>
    <w:rsid w:val="008C7F5B"/>
    <w:rsid w:val="008E2775"/>
    <w:rsid w:val="008E7C2E"/>
    <w:rsid w:val="009009FF"/>
    <w:rsid w:val="009143B3"/>
    <w:rsid w:val="0091453C"/>
    <w:rsid w:val="009234F4"/>
    <w:rsid w:val="00926443"/>
    <w:rsid w:val="00931F81"/>
    <w:rsid w:val="0093251B"/>
    <w:rsid w:val="00935031"/>
    <w:rsid w:val="00966C75"/>
    <w:rsid w:val="0097037C"/>
    <w:rsid w:val="00984739"/>
    <w:rsid w:val="009A45BB"/>
    <w:rsid w:val="009C2C7D"/>
    <w:rsid w:val="009C7247"/>
    <w:rsid w:val="009D07ED"/>
    <w:rsid w:val="009D2C30"/>
    <w:rsid w:val="009E20AB"/>
    <w:rsid w:val="00A014CD"/>
    <w:rsid w:val="00A230A3"/>
    <w:rsid w:val="00A26270"/>
    <w:rsid w:val="00A45319"/>
    <w:rsid w:val="00A45844"/>
    <w:rsid w:val="00A6123B"/>
    <w:rsid w:val="00A622FD"/>
    <w:rsid w:val="00A672ED"/>
    <w:rsid w:val="00A73975"/>
    <w:rsid w:val="00A87C69"/>
    <w:rsid w:val="00AA1480"/>
    <w:rsid w:val="00AB4131"/>
    <w:rsid w:val="00AC748C"/>
    <w:rsid w:val="00AD2BDE"/>
    <w:rsid w:val="00AE2F97"/>
    <w:rsid w:val="00AF2D48"/>
    <w:rsid w:val="00B01D6E"/>
    <w:rsid w:val="00B059BB"/>
    <w:rsid w:val="00B14034"/>
    <w:rsid w:val="00B17391"/>
    <w:rsid w:val="00B22370"/>
    <w:rsid w:val="00B3283A"/>
    <w:rsid w:val="00B36C56"/>
    <w:rsid w:val="00B410A4"/>
    <w:rsid w:val="00B467C0"/>
    <w:rsid w:val="00B562B2"/>
    <w:rsid w:val="00BB1681"/>
    <w:rsid w:val="00BB47C6"/>
    <w:rsid w:val="00BF0E7B"/>
    <w:rsid w:val="00BF1923"/>
    <w:rsid w:val="00BF5394"/>
    <w:rsid w:val="00C00CFC"/>
    <w:rsid w:val="00C022B5"/>
    <w:rsid w:val="00C2491E"/>
    <w:rsid w:val="00C2565B"/>
    <w:rsid w:val="00C430C5"/>
    <w:rsid w:val="00C623C2"/>
    <w:rsid w:val="00CA7925"/>
    <w:rsid w:val="00CB29A8"/>
    <w:rsid w:val="00CB3666"/>
    <w:rsid w:val="00CB56E2"/>
    <w:rsid w:val="00CC4BB4"/>
    <w:rsid w:val="00CD5870"/>
    <w:rsid w:val="00CE0B71"/>
    <w:rsid w:val="00CE1509"/>
    <w:rsid w:val="00CE1622"/>
    <w:rsid w:val="00CE244E"/>
    <w:rsid w:val="00CF67F0"/>
    <w:rsid w:val="00D10720"/>
    <w:rsid w:val="00D52F28"/>
    <w:rsid w:val="00D63224"/>
    <w:rsid w:val="00D63FF5"/>
    <w:rsid w:val="00D64308"/>
    <w:rsid w:val="00D67621"/>
    <w:rsid w:val="00D70D8C"/>
    <w:rsid w:val="00D81AC8"/>
    <w:rsid w:val="00DA4B36"/>
    <w:rsid w:val="00DA7876"/>
    <w:rsid w:val="00DD043C"/>
    <w:rsid w:val="00DF2D3B"/>
    <w:rsid w:val="00E00F22"/>
    <w:rsid w:val="00E034D7"/>
    <w:rsid w:val="00E04C3A"/>
    <w:rsid w:val="00E12974"/>
    <w:rsid w:val="00E132D9"/>
    <w:rsid w:val="00E23493"/>
    <w:rsid w:val="00E30C41"/>
    <w:rsid w:val="00E31200"/>
    <w:rsid w:val="00E73A6A"/>
    <w:rsid w:val="00E832E7"/>
    <w:rsid w:val="00E967F9"/>
    <w:rsid w:val="00EA3080"/>
    <w:rsid w:val="00EA5881"/>
    <w:rsid w:val="00EC2258"/>
    <w:rsid w:val="00F17896"/>
    <w:rsid w:val="00F247B1"/>
    <w:rsid w:val="00F3062E"/>
    <w:rsid w:val="00F308FA"/>
    <w:rsid w:val="00F320AE"/>
    <w:rsid w:val="00F3489D"/>
    <w:rsid w:val="00F42B56"/>
    <w:rsid w:val="00F51331"/>
    <w:rsid w:val="00F72824"/>
    <w:rsid w:val="00F85F0C"/>
    <w:rsid w:val="00F94C29"/>
    <w:rsid w:val="00F969DC"/>
    <w:rsid w:val="00FA71AD"/>
    <w:rsid w:val="00FB06D8"/>
    <w:rsid w:val="00FB155C"/>
    <w:rsid w:val="00FB1899"/>
    <w:rsid w:val="00FB4603"/>
    <w:rsid w:val="00FD0A5E"/>
    <w:rsid w:val="00FD45C9"/>
    <w:rsid w:val="00FD61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63244"/>
  <w15:chartTrackingRefBased/>
  <w15:docId w15:val="{433D0E60-467C-8D42-9695-60DCAC8D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E244E"/>
    <w:pPr>
      <w:tabs>
        <w:tab w:val="center" w:pos="4536"/>
        <w:tab w:val="right" w:pos="9072"/>
      </w:tabs>
    </w:pPr>
  </w:style>
  <w:style w:type="character" w:customStyle="1" w:styleId="KoptekstChar">
    <w:name w:val="Koptekst Char"/>
    <w:basedOn w:val="Standaardalinea-lettertype"/>
    <w:link w:val="Koptekst"/>
    <w:uiPriority w:val="99"/>
    <w:rsid w:val="00CE244E"/>
  </w:style>
  <w:style w:type="paragraph" w:styleId="Voettekst">
    <w:name w:val="footer"/>
    <w:basedOn w:val="Standaard"/>
    <w:link w:val="VoettekstChar"/>
    <w:uiPriority w:val="99"/>
    <w:unhideWhenUsed/>
    <w:rsid w:val="00CE244E"/>
    <w:pPr>
      <w:tabs>
        <w:tab w:val="center" w:pos="4536"/>
        <w:tab w:val="right" w:pos="9072"/>
      </w:tabs>
    </w:pPr>
  </w:style>
  <w:style w:type="character" w:customStyle="1" w:styleId="VoettekstChar">
    <w:name w:val="Voettekst Char"/>
    <w:basedOn w:val="Standaardalinea-lettertype"/>
    <w:link w:val="Voettekst"/>
    <w:uiPriority w:val="99"/>
    <w:rsid w:val="00CE244E"/>
  </w:style>
  <w:style w:type="character" w:styleId="Paginanummer">
    <w:name w:val="page number"/>
    <w:basedOn w:val="Standaardalinea-lettertype"/>
    <w:uiPriority w:val="99"/>
    <w:semiHidden/>
    <w:unhideWhenUsed/>
    <w:rsid w:val="002F2309"/>
  </w:style>
  <w:style w:type="paragraph" w:customStyle="1" w:styleId="KOPTEKST1">
    <w:name w:val="KOPTEKST1"/>
    <w:basedOn w:val="Standaard"/>
    <w:qFormat/>
    <w:rsid w:val="007B71F8"/>
    <w:rPr>
      <w:rFonts w:ascii="Avenir Black" w:hAnsi="Avenir Black"/>
      <w:b/>
      <w:bCs/>
      <w:noProof/>
      <w:color w:val="6D6D6D"/>
      <w:sz w:val="44"/>
      <w:szCs w:val="44"/>
      <w:lang w:val="en-US"/>
    </w:rPr>
  </w:style>
  <w:style w:type="paragraph" w:customStyle="1" w:styleId="HoofdtekstJohannesbrief">
    <w:name w:val="Hoofdtekst_Johannesbrief"/>
    <w:basedOn w:val="Standaard"/>
    <w:qFormat/>
    <w:rsid w:val="00CF67F0"/>
    <w:rPr>
      <w:rFonts w:cstheme="minorHAnsi"/>
      <w:sz w:val="22"/>
      <w:szCs w:val="22"/>
      <w:lang w:val="en-US"/>
    </w:rPr>
  </w:style>
  <w:style w:type="paragraph" w:customStyle="1" w:styleId="ONDERTITELJohannesbrief">
    <w:name w:val="ONDERTITEL_Johannesbrief"/>
    <w:basedOn w:val="Standaard"/>
    <w:qFormat/>
    <w:rsid w:val="00D52F28"/>
    <w:rPr>
      <w:rFonts w:ascii="Avenir Light" w:hAnsi="Avenir Light"/>
      <w:color w:val="6D6D6D"/>
      <w:sz w:val="28"/>
      <w:szCs w:val="28"/>
      <w:lang w:val="en-US"/>
    </w:rPr>
  </w:style>
  <w:style w:type="table" w:styleId="Tabelraster">
    <w:name w:val="Table Grid"/>
    <w:basedOn w:val="Standaardtabel"/>
    <w:uiPriority w:val="39"/>
    <w:rsid w:val="00FA7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B21E6"/>
    <w:rPr>
      <w:color w:val="0563C1" w:themeColor="hyperlink"/>
      <w:u w:val="single"/>
    </w:rPr>
  </w:style>
  <w:style w:type="character" w:styleId="Onopgelostemelding">
    <w:name w:val="Unresolved Mention"/>
    <w:basedOn w:val="Standaardalinea-lettertype"/>
    <w:uiPriority w:val="99"/>
    <w:semiHidden/>
    <w:unhideWhenUsed/>
    <w:rsid w:val="008B21E6"/>
    <w:rPr>
      <w:color w:val="605E5C"/>
      <w:shd w:val="clear" w:color="auto" w:fill="E1DFDD"/>
    </w:rPr>
  </w:style>
  <w:style w:type="character" w:styleId="GevolgdeHyperlink">
    <w:name w:val="FollowedHyperlink"/>
    <w:basedOn w:val="Standaardalinea-lettertype"/>
    <w:uiPriority w:val="99"/>
    <w:semiHidden/>
    <w:unhideWhenUsed/>
    <w:rsid w:val="00DA4B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68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kerknet.be" TargetMode="External"/><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yperlink" Target="http://www.taalvanmijnhart.nl" TargetMode="External"/><Relationship Id="rId33" Type="http://schemas.openxmlformats.org/officeDocument/2006/relationships/hyperlink" Target="mailto:desiree.berendsen@online.nl" TargetMode="External"/><Relationship Id="rId38" Type="http://schemas.openxmlformats.org/officeDocument/2006/relationships/hyperlink" Target="mailto:j.j.waal1964@gmail.com" TargetMode="External"/><Relationship Id="rId2" Type="http://schemas.openxmlformats.org/officeDocument/2006/relationships/settings" Target="settings.xml"/><Relationship Id="rId16" Type="http://schemas.openxmlformats.org/officeDocument/2006/relationships/hyperlink" Target="mailto:secretaris@johanneskerk.nl"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s://nijkleaster.frl/" TargetMode="External"/><Relationship Id="rId37" Type="http://schemas.openxmlformats.org/officeDocument/2006/relationships/hyperlink" Target="mailto:jan.r.nienhuis@gmail.com"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mailto:d.spee@hetnet.nl" TargetMode="External"/><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dekoffiebus.org"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jpg"/><Relationship Id="rId8" Type="http://schemas.openxmlformats.org/officeDocument/2006/relationships/footer" Target="footer2.xml"/><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erard/Library/Group%20Containers/UBF8T346G9.Office/User%20Content.localized/Templates.localized/Johannesbrief_sjabloon.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Johannesbrief_sjabloon.dotx</Template>
  <TotalTime>0</TotalTime>
  <Pages>20</Pages>
  <Words>6959</Words>
  <Characters>34313</Characters>
  <Application>Microsoft Office Word</Application>
  <DocSecurity>0</DocSecurity>
  <Lines>927</Lines>
  <Paragraphs>448</Paragraphs>
  <ScaleCrop>false</ScaleCrop>
  <Company/>
  <LinksUpToDate>false</LinksUpToDate>
  <CharactersWithSpaces>40824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dc:creator>
  <cp:keywords/>
  <dc:description/>
  <cp:lastModifiedBy>gerard dummer</cp:lastModifiedBy>
  <cp:revision>2</cp:revision>
  <cp:lastPrinted>2023-02-02T20:27:00Z</cp:lastPrinted>
  <dcterms:created xsi:type="dcterms:W3CDTF">2025-05-19T19:06:00Z</dcterms:created>
  <dcterms:modified xsi:type="dcterms:W3CDTF">2025-05-19T19:06:00Z</dcterms:modified>
</cp:coreProperties>
</file>